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306" w:type="dxa"/>
        <w:tblInd w:w="-2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886"/>
        <w:gridCol w:w="119"/>
        <w:gridCol w:w="521"/>
        <w:gridCol w:w="16"/>
        <w:gridCol w:w="698"/>
        <w:gridCol w:w="320"/>
        <w:gridCol w:w="305"/>
        <w:gridCol w:w="845"/>
        <w:gridCol w:w="265"/>
        <w:gridCol w:w="808"/>
        <w:gridCol w:w="960"/>
        <w:gridCol w:w="1233"/>
        <w:gridCol w:w="687"/>
        <w:gridCol w:w="164"/>
        <w:gridCol w:w="160"/>
        <w:gridCol w:w="1399"/>
        <w:gridCol w:w="142"/>
        <w:gridCol w:w="324"/>
        <w:gridCol w:w="279"/>
        <w:gridCol w:w="324"/>
      </w:tblGrid>
      <w:tr w:rsidR="004F732B" w:rsidRPr="00FA075A" w14:paraId="508B3ACE" w14:textId="77777777" w:rsidTr="00CF1D81">
        <w:trPr>
          <w:gridAfter w:val="1"/>
          <w:wAfter w:w="324" w:type="dxa"/>
          <w:trHeight w:val="420"/>
        </w:trPr>
        <w:tc>
          <w:tcPr>
            <w:tcW w:w="1098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CC5CC2" w14:textId="173957C5" w:rsidR="004F732B" w:rsidRDefault="004F732B" w:rsidP="004F732B">
            <w:pPr>
              <w:jc w:val="center"/>
              <w:rPr>
                <w:rFonts w:cs="Arial"/>
                <w:b/>
                <w:bCs/>
                <w:sz w:val="32"/>
                <w:szCs w:val="32"/>
              </w:rPr>
            </w:pPr>
            <w:r w:rsidRPr="00FA075A">
              <w:rPr>
                <w:rFonts w:cs="Arial"/>
                <w:b/>
                <w:bCs/>
                <w:sz w:val="32"/>
                <w:szCs w:val="32"/>
              </w:rPr>
              <w:t>Meldebogen</w:t>
            </w:r>
            <w:r w:rsidR="00C12B22">
              <w:rPr>
                <w:rFonts w:cs="Arial"/>
                <w:b/>
                <w:bCs/>
                <w:sz w:val="32"/>
                <w:szCs w:val="32"/>
              </w:rPr>
              <w:t xml:space="preserve"> Kreisschau KV Esslingen 20</w:t>
            </w:r>
            <w:r w:rsidR="00587FA9">
              <w:rPr>
                <w:rFonts w:cs="Arial"/>
                <w:b/>
                <w:bCs/>
                <w:sz w:val="32"/>
                <w:szCs w:val="32"/>
              </w:rPr>
              <w:t>2</w:t>
            </w:r>
            <w:r w:rsidR="00BA4860">
              <w:rPr>
                <w:rFonts w:cs="Arial"/>
                <w:b/>
                <w:bCs/>
                <w:sz w:val="32"/>
                <w:szCs w:val="32"/>
              </w:rPr>
              <w:t>6</w:t>
            </w:r>
          </w:p>
          <w:p w14:paraId="720F505F" w14:textId="77777777" w:rsidR="00EB4AC0" w:rsidRPr="00EB4AC0" w:rsidRDefault="00EB4AC0" w:rsidP="004F732B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CF1D81" w:rsidRPr="00FA075A" w14:paraId="3444E1E9" w14:textId="77777777" w:rsidTr="00CF1D81">
        <w:trPr>
          <w:gridAfter w:val="3"/>
          <w:wAfter w:w="927" w:type="dxa"/>
          <w:trHeight w:val="270"/>
        </w:trPr>
        <w:tc>
          <w:tcPr>
            <w:tcW w:w="1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BD911" w14:textId="77777777" w:rsidR="00CF1D81" w:rsidRPr="00FA075A" w:rsidRDefault="00CF1D81" w:rsidP="00FA075A">
            <w:pPr>
              <w:rPr>
                <w:rFonts w:cs="Arial"/>
                <w:b/>
                <w:bCs/>
              </w:rPr>
            </w:pPr>
            <w:r w:rsidRPr="00FA075A">
              <w:rPr>
                <w:rFonts w:cs="Arial"/>
                <w:b/>
                <w:bCs/>
              </w:rPr>
              <w:t>Jugend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A307B0" w14:textId="77777777" w:rsidR="00CF1D81" w:rsidRPr="00FA075A" w:rsidRDefault="00CF1D81" w:rsidP="00FA075A">
            <w:pPr>
              <w:rPr>
                <w:rFonts w:cs="Arial"/>
              </w:rPr>
            </w:pPr>
          </w:p>
        </w:tc>
        <w:tc>
          <w:tcPr>
            <w:tcW w:w="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76AD2B6" w14:textId="77777777" w:rsidR="00CF1D81" w:rsidRPr="00FA075A" w:rsidRDefault="00CF1D81" w:rsidP="00FA075A">
            <w:pPr>
              <w:rPr>
                <w:rFonts w:cs="Arial"/>
              </w:rPr>
            </w:pPr>
            <w:r w:rsidRPr="00FA075A">
              <w:rPr>
                <w:rFonts w:cs="Arial"/>
              </w:rPr>
              <w:t> 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227FE9" w14:textId="77777777" w:rsidR="00CF1D81" w:rsidRPr="00FA075A" w:rsidRDefault="00CF1D81" w:rsidP="00FA075A">
            <w:pPr>
              <w:rPr>
                <w:rFonts w:cs="Arial"/>
              </w:rPr>
            </w:pPr>
          </w:p>
        </w:tc>
        <w:tc>
          <w:tcPr>
            <w:tcW w:w="4117" w:type="dxa"/>
            <w:gridSpan w:val="6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3E91E7C9" w14:textId="58240BBC" w:rsidR="00CF1D81" w:rsidRPr="00FA075A" w:rsidRDefault="00DA0E9C" w:rsidP="004F732B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0</w:t>
            </w:r>
            <w:r w:rsidR="00BA4860">
              <w:rPr>
                <w:rFonts w:cs="Arial"/>
                <w:b/>
                <w:bCs/>
              </w:rPr>
              <w:t>5</w:t>
            </w:r>
            <w:r w:rsidR="00CF1D81">
              <w:rPr>
                <w:rFonts w:cs="Arial"/>
                <w:b/>
                <w:bCs/>
              </w:rPr>
              <w:t xml:space="preserve">. und </w:t>
            </w:r>
            <w:r>
              <w:rPr>
                <w:rFonts w:cs="Arial"/>
                <w:b/>
                <w:bCs/>
              </w:rPr>
              <w:t>0</w:t>
            </w:r>
            <w:r w:rsidR="00BA4860">
              <w:rPr>
                <w:rFonts w:cs="Arial"/>
                <w:b/>
                <w:bCs/>
              </w:rPr>
              <w:t>6</w:t>
            </w:r>
            <w:r w:rsidR="00CF1D81">
              <w:rPr>
                <w:rFonts w:cs="Arial"/>
                <w:b/>
                <w:bCs/>
              </w:rPr>
              <w:t xml:space="preserve">. </w:t>
            </w:r>
            <w:r>
              <w:rPr>
                <w:rFonts w:cs="Arial"/>
                <w:b/>
                <w:bCs/>
              </w:rPr>
              <w:t>Dez</w:t>
            </w:r>
            <w:r w:rsidR="00CF1D81">
              <w:rPr>
                <w:rFonts w:cs="Arial"/>
                <w:b/>
                <w:bCs/>
              </w:rPr>
              <w:t>ember 202</w:t>
            </w:r>
            <w:r w:rsidR="00BA4860">
              <w:rPr>
                <w:rFonts w:cs="Arial"/>
                <w:b/>
                <w:bCs/>
              </w:rPr>
              <w:t>6</w:t>
            </w:r>
          </w:p>
          <w:p w14:paraId="7E75D133" w14:textId="77777777" w:rsidR="00CF1D81" w:rsidRPr="00FA075A" w:rsidRDefault="00CF1D81" w:rsidP="004F732B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Ausstellungshalle Köngen</w:t>
            </w: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780CD" w14:textId="77777777" w:rsidR="00CF1D81" w:rsidRPr="00FA075A" w:rsidRDefault="00CF1D81" w:rsidP="00FA075A">
            <w:pPr>
              <w:rPr>
                <w:rFonts w:cs="Arial"/>
                <w:b/>
                <w:bCs/>
              </w:rPr>
            </w:pPr>
          </w:p>
        </w:tc>
      </w:tr>
      <w:tr w:rsidR="00CF1D81" w:rsidRPr="00747E42" w14:paraId="02B301A6" w14:textId="77777777" w:rsidTr="00CF1D81">
        <w:trPr>
          <w:gridAfter w:val="3"/>
          <w:wAfter w:w="927" w:type="dxa"/>
          <w:trHeight w:val="270"/>
        </w:trPr>
        <w:tc>
          <w:tcPr>
            <w:tcW w:w="1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9B6C47" w14:textId="77777777" w:rsidR="00CF1D81" w:rsidRPr="00FA075A" w:rsidRDefault="00CF1D81" w:rsidP="00FA075A">
            <w:pPr>
              <w:rPr>
                <w:rFonts w:cs="Arial"/>
                <w:b/>
                <w:bCs/>
              </w:rPr>
            </w:pPr>
            <w:r w:rsidRPr="00FA075A">
              <w:rPr>
                <w:rFonts w:cs="Arial"/>
                <w:b/>
                <w:bCs/>
              </w:rPr>
              <w:t>Senioren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95C851" w14:textId="77777777" w:rsidR="00CF1D81" w:rsidRPr="00FA075A" w:rsidRDefault="00CF1D81" w:rsidP="00FA075A">
            <w:pPr>
              <w:rPr>
                <w:rFonts w:cs="Arial"/>
              </w:rPr>
            </w:pPr>
          </w:p>
        </w:tc>
        <w:tc>
          <w:tcPr>
            <w:tcW w:w="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732B42D" w14:textId="77777777" w:rsidR="00CF1D81" w:rsidRPr="00FA075A" w:rsidRDefault="00CF1D81" w:rsidP="00FA075A">
            <w:pPr>
              <w:rPr>
                <w:rFonts w:cs="Arial"/>
              </w:rPr>
            </w:pPr>
            <w:r w:rsidRPr="00FA075A">
              <w:rPr>
                <w:rFonts w:cs="Arial"/>
              </w:rPr>
              <w:t> 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36F9A3" w14:textId="77777777" w:rsidR="00CF1D81" w:rsidRPr="00FA075A" w:rsidRDefault="00CF1D81" w:rsidP="00FA075A">
            <w:pPr>
              <w:rPr>
                <w:rFonts w:cs="Arial"/>
              </w:rPr>
            </w:pPr>
          </w:p>
        </w:tc>
        <w:tc>
          <w:tcPr>
            <w:tcW w:w="4117" w:type="dxa"/>
            <w:gridSpan w:val="6"/>
            <w:vMerge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0B13D383" w14:textId="77777777" w:rsidR="00CF1D81" w:rsidRPr="00FA075A" w:rsidRDefault="00CF1D81" w:rsidP="00FA075A">
            <w:pPr>
              <w:rPr>
                <w:rFonts w:cs="Arial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5EE48" w14:textId="77777777" w:rsidR="00CF1D81" w:rsidRPr="00747E42" w:rsidRDefault="00CF1D81" w:rsidP="00FA075A">
            <w:pPr>
              <w:rPr>
                <w:rFonts w:cs="Arial"/>
                <w:b/>
                <w:bCs/>
              </w:rPr>
            </w:pPr>
          </w:p>
        </w:tc>
      </w:tr>
      <w:tr w:rsidR="000C1086" w:rsidRPr="00747E42" w14:paraId="34185005" w14:textId="77777777" w:rsidTr="00CF1D81">
        <w:trPr>
          <w:trHeight w:val="270"/>
        </w:trPr>
        <w:tc>
          <w:tcPr>
            <w:tcW w:w="1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2E757" w14:textId="77777777" w:rsidR="004F732B" w:rsidRPr="00FA075A" w:rsidRDefault="004F732B" w:rsidP="00FA075A">
            <w:pPr>
              <w:rPr>
                <w:rFonts w:cs="Arial"/>
                <w:b/>
                <w:bCs/>
              </w:rPr>
            </w:pP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81CAA1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73AB0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A32E42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2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3255EC" w14:textId="77777777" w:rsidR="004F732B" w:rsidRPr="00FA075A" w:rsidRDefault="004F732B" w:rsidP="00FA075A">
            <w:pPr>
              <w:rPr>
                <w:rFonts w:cs="Arial"/>
                <w:b/>
                <w:bCs/>
              </w:rPr>
            </w:pPr>
          </w:p>
        </w:tc>
        <w:tc>
          <w:tcPr>
            <w:tcW w:w="20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1709B3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DBFABF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186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2F43F6" w14:textId="77777777" w:rsidR="004F732B" w:rsidRPr="00747E42" w:rsidRDefault="004F732B" w:rsidP="00FA075A">
            <w:pPr>
              <w:rPr>
                <w:rFonts w:cs="Arial"/>
              </w:rPr>
            </w:pPr>
          </w:p>
        </w:tc>
        <w:tc>
          <w:tcPr>
            <w:tcW w:w="603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4EEE4A" w14:textId="77777777" w:rsidR="004F732B" w:rsidRPr="00747E42" w:rsidRDefault="004F732B" w:rsidP="00FA075A">
            <w:pPr>
              <w:rPr>
                <w:rFonts w:cs="Arial"/>
              </w:rPr>
            </w:pPr>
          </w:p>
        </w:tc>
      </w:tr>
      <w:tr w:rsidR="000C1086" w:rsidRPr="00FA075A" w14:paraId="53A884E1" w14:textId="77777777" w:rsidTr="00CF1D81">
        <w:trPr>
          <w:trHeight w:val="270"/>
        </w:trPr>
        <w:tc>
          <w:tcPr>
            <w:tcW w:w="1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C2A011" w14:textId="77777777" w:rsidR="004F732B" w:rsidRPr="00FA075A" w:rsidRDefault="004F732B" w:rsidP="00FA075A">
            <w:pPr>
              <w:rPr>
                <w:rFonts w:cs="Arial"/>
                <w:b/>
                <w:bCs/>
              </w:rPr>
            </w:pPr>
            <w:r w:rsidRPr="00FA075A">
              <w:rPr>
                <w:rFonts w:cs="Arial"/>
                <w:b/>
                <w:bCs/>
              </w:rPr>
              <w:t>Kaninchen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837441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A0FD7C6" w14:textId="77777777" w:rsidR="004F732B" w:rsidRPr="00FA075A" w:rsidRDefault="004F732B" w:rsidP="00FA075A">
            <w:pPr>
              <w:rPr>
                <w:rFonts w:cs="Arial"/>
              </w:rPr>
            </w:pPr>
            <w:r w:rsidRPr="00FA075A">
              <w:rPr>
                <w:rFonts w:cs="Arial"/>
              </w:rPr>
              <w:t> 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5B201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A997F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7F5B68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20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E25615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0D5167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18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893DE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4D6F03" w14:textId="77777777" w:rsidR="004F732B" w:rsidRPr="00FA075A" w:rsidRDefault="004F732B" w:rsidP="00FA075A">
            <w:pPr>
              <w:rPr>
                <w:rFonts w:cs="Arial"/>
              </w:rPr>
            </w:pPr>
          </w:p>
        </w:tc>
      </w:tr>
      <w:tr w:rsidR="00F144AA" w:rsidRPr="00FA075A" w14:paraId="55A8625E" w14:textId="77777777" w:rsidTr="00CF1D81">
        <w:trPr>
          <w:gridAfter w:val="1"/>
          <w:wAfter w:w="324" w:type="dxa"/>
          <w:trHeight w:val="270"/>
        </w:trPr>
        <w:tc>
          <w:tcPr>
            <w:tcW w:w="1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FE8DD3" w14:textId="77777777" w:rsidR="004F732B" w:rsidRPr="00FA075A" w:rsidRDefault="004F732B" w:rsidP="00FA075A">
            <w:pPr>
              <w:rPr>
                <w:rFonts w:cs="Arial"/>
                <w:b/>
                <w:bCs/>
              </w:rPr>
            </w:pPr>
            <w:r w:rsidRPr="00FA075A">
              <w:rPr>
                <w:rFonts w:cs="Arial"/>
                <w:b/>
                <w:bCs/>
              </w:rPr>
              <w:t>Geflügel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938235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7F7320E" w14:textId="77777777" w:rsidR="004F732B" w:rsidRPr="00FA075A" w:rsidRDefault="004F732B" w:rsidP="00FA075A">
            <w:pPr>
              <w:rPr>
                <w:rFonts w:cs="Arial"/>
              </w:rPr>
            </w:pPr>
            <w:r w:rsidRPr="00FA075A">
              <w:rPr>
                <w:rFonts w:cs="Arial"/>
              </w:rPr>
              <w:t> 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4804CD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39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CEB6A" w14:textId="77777777" w:rsidR="004F732B" w:rsidRPr="00853DD8" w:rsidRDefault="004F732B" w:rsidP="00FA075A">
            <w:pPr>
              <w:rPr>
                <w:rFonts w:cs="Arial"/>
                <w:b/>
                <w:bCs/>
              </w:rPr>
            </w:pPr>
            <w:r w:rsidRPr="00853DD8">
              <w:rPr>
                <w:rFonts w:cs="Arial"/>
                <w:b/>
                <w:bCs/>
              </w:rPr>
              <w:t>Zwergrassen mit ROT UNTERSTREICHEN</w:t>
            </w:r>
          </w:p>
        </w:tc>
        <w:tc>
          <w:tcPr>
            <w:tcW w:w="18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00B2A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8912F0" w14:textId="77777777" w:rsidR="004F732B" w:rsidRPr="00FA075A" w:rsidRDefault="004F732B" w:rsidP="00FA075A">
            <w:pPr>
              <w:rPr>
                <w:rFonts w:cs="Arial"/>
              </w:rPr>
            </w:pPr>
          </w:p>
        </w:tc>
      </w:tr>
      <w:tr w:rsidR="000C1086" w:rsidRPr="00FA075A" w14:paraId="076D1B7C" w14:textId="77777777" w:rsidTr="00CF1D81">
        <w:trPr>
          <w:trHeight w:val="270"/>
        </w:trPr>
        <w:tc>
          <w:tcPr>
            <w:tcW w:w="1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2A09E" w14:textId="77777777" w:rsidR="004F732B" w:rsidRPr="00FA075A" w:rsidRDefault="004F732B" w:rsidP="00FA075A">
            <w:pPr>
              <w:rPr>
                <w:rFonts w:cs="Arial"/>
                <w:b/>
                <w:bCs/>
              </w:rPr>
            </w:pPr>
            <w:r w:rsidRPr="00FA075A">
              <w:rPr>
                <w:rFonts w:cs="Arial"/>
                <w:b/>
                <w:bCs/>
              </w:rPr>
              <w:t>Tauben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689987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5D69880" w14:textId="77777777" w:rsidR="004F732B" w:rsidRPr="00FA075A" w:rsidRDefault="004F732B" w:rsidP="00FA075A">
            <w:pPr>
              <w:rPr>
                <w:rFonts w:cs="Arial"/>
              </w:rPr>
            </w:pPr>
            <w:r w:rsidRPr="00FA075A">
              <w:rPr>
                <w:rFonts w:cs="Arial"/>
              </w:rPr>
              <w:t> 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532C6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41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99D2B0" w14:textId="77777777" w:rsidR="004F732B" w:rsidRPr="00FA075A" w:rsidRDefault="004F732B" w:rsidP="00FA075A">
            <w:pPr>
              <w:rPr>
                <w:rFonts w:cs="Arial"/>
                <w:b/>
                <w:bCs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346DFA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18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6BC09A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C890EF" w14:textId="77777777" w:rsidR="004F732B" w:rsidRPr="00FA075A" w:rsidRDefault="004F732B" w:rsidP="00FA075A">
            <w:pPr>
              <w:rPr>
                <w:rFonts w:cs="Arial"/>
              </w:rPr>
            </w:pPr>
          </w:p>
        </w:tc>
      </w:tr>
      <w:tr w:rsidR="000C1086" w:rsidRPr="00FA075A" w14:paraId="5147C703" w14:textId="77777777" w:rsidTr="00CF1D81">
        <w:trPr>
          <w:trHeight w:val="255"/>
        </w:trPr>
        <w:tc>
          <w:tcPr>
            <w:tcW w:w="1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C424DB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C6EA55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8939F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E4254E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782CC7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5AA97C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20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24AFB3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751B9B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18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B0C36B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45A13E" w14:textId="77777777" w:rsidR="004F732B" w:rsidRPr="00FA075A" w:rsidRDefault="004F732B" w:rsidP="00FA075A">
            <w:pPr>
              <w:rPr>
                <w:rFonts w:cs="Arial"/>
              </w:rPr>
            </w:pPr>
          </w:p>
        </w:tc>
      </w:tr>
      <w:tr w:rsidR="004F732B" w:rsidRPr="00FA075A" w14:paraId="33CF31E3" w14:textId="77777777" w:rsidTr="00CF1D81">
        <w:trPr>
          <w:gridAfter w:val="1"/>
          <w:wAfter w:w="324" w:type="dxa"/>
          <w:trHeight w:val="300"/>
        </w:trPr>
        <w:tc>
          <w:tcPr>
            <w:tcW w:w="1098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9AAAD82" w14:textId="77777777" w:rsidR="004F732B" w:rsidRPr="00FA075A" w:rsidRDefault="004F732B" w:rsidP="00FA075A">
            <w:pPr>
              <w:rPr>
                <w:rFonts w:cs="Arial"/>
                <w:sz w:val="24"/>
                <w:szCs w:val="24"/>
              </w:rPr>
            </w:pPr>
            <w:r w:rsidRPr="00FA075A">
              <w:rPr>
                <w:rFonts w:cs="Arial"/>
                <w:sz w:val="24"/>
                <w:szCs w:val="24"/>
              </w:rPr>
              <w:t xml:space="preserve">Name des Ausstellers:                                                        Vorname:                                          </w:t>
            </w:r>
          </w:p>
        </w:tc>
      </w:tr>
      <w:tr w:rsidR="004F732B" w:rsidRPr="00FA075A" w14:paraId="24385DA6" w14:textId="77777777" w:rsidTr="00CF1D81">
        <w:trPr>
          <w:gridAfter w:val="1"/>
          <w:wAfter w:w="324" w:type="dxa"/>
          <w:trHeight w:val="300"/>
        </w:trPr>
        <w:tc>
          <w:tcPr>
            <w:tcW w:w="1098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EB9AD41" w14:textId="77777777" w:rsidR="004F732B" w:rsidRPr="00FA075A" w:rsidRDefault="004F732B" w:rsidP="00FA075A">
            <w:pPr>
              <w:rPr>
                <w:rFonts w:cs="Arial"/>
                <w:sz w:val="24"/>
                <w:szCs w:val="24"/>
              </w:rPr>
            </w:pPr>
            <w:r w:rsidRPr="00FA075A">
              <w:rPr>
                <w:rFonts w:cs="Arial"/>
                <w:sz w:val="24"/>
                <w:szCs w:val="24"/>
              </w:rPr>
              <w:t xml:space="preserve">Straße:                                                              Nr.                 Telefon:                                          </w:t>
            </w:r>
          </w:p>
        </w:tc>
      </w:tr>
      <w:tr w:rsidR="004F732B" w:rsidRPr="00FA075A" w14:paraId="7CACA964" w14:textId="77777777" w:rsidTr="00CF1D81">
        <w:trPr>
          <w:gridAfter w:val="1"/>
          <w:wAfter w:w="324" w:type="dxa"/>
          <w:trHeight w:val="300"/>
        </w:trPr>
        <w:tc>
          <w:tcPr>
            <w:tcW w:w="1098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6D6447" w14:textId="77777777" w:rsidR="004F732B" w:rsidRPr="00FA075A" w:rsidRDefault="004F732B" w:rsidP="00FA075A">
            <w:pPr>
              <w:rPr>
                <w:rFonts w:cs="Arial"/>
                <w:sz w:val="24"/>
                <w:szCs w:val="24"/>
              </w:rPr>
            </w:pPr>
            <w:r w:rsidRPr="00FA075A">
              <w:rPr>
                <w:rFonts w:cs="Arial"/>
                <w:sz w:val="24"/>
                <w:szCs w:val="24"/>
              </w:rPr>
              <w:t xml:space="preserve">PLZ/Wohnort:                                                                                                                                </w:t>
            </w:r>
          </w:p>
        </w:tc>
      </w:tr>
      <w:tr w:rsidR="004F732B" w:rsidRPr="00FA075A" w14:paraId="10739FDC" w14:textId="77777777" w:rsidTr="00CF1D81">
        <w:trPr>
          <w:gridAfter w:val="1"/>
          <w:wAfter w:w="324" w:type="dxa"/>
          <w:trHeight w:val="300"/>
        </w:trPr>
        <w:tc>
          <w:tcPr>
            <w:tcW w:w="1098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6EB6AFA" w14:textId="77777777" w:rsidR="004F732B" w:rsidRPr="00FA075A" w:rsidRDefault="004F732B" w:rsidP="00FA075A">
            <w:pPr>
              <w:rPr>
                <w:rFonts w:cs="Arial"/>
                <w:sz w:val="24"/>
                <w:szCs w:val="24"/>
              </w:rPr>
            </w:pPr>
            <w:r w:rsidRPr="00FA075A">
              <w:rPr>
                <w:rFonts w:cs="Arial"/>
                <w:sz w:val="24"/>
                <w:szCs w:val="24"/>
              </w:rPr>
              <w:t xml:space="preserve">Vereinskennzeichen: </w:t>
            </w:r>
            <w:r>
              <w:rPr>
                <w:rFonts w:cs="Arial"/>
                <w:sz w:val="24"/>
                <w:szCs w:val="24"/>
              </w:rPr>
              <w:t xml:space="preserve">                  Verein</w:t>
            </w:r>
            <w:r w:rsidRPr="00FA075A">
              <w:rPr>
                <w:rFonts w:cs="Arial"/>
                <w:sz w:val="24"/>
                <w:szCs w:val="24"/>
              </w:rPr>
              <w:t xml:space="preserve">                              </w:t>
            </w:r>
          </w:p>
        </w:tc>
      </w:tr>
      <w:tr w:rsidR="00967E8E" w:rsidRPr="00FA075A" w14:paraId="2DE646B2" w14:textId="77777777" w:rsidTr="00CF1D81">
        <w:trPr>
          <w:gridAfter w:val="1"/>
          <w:wAfter w:w="324" w:type="dxa"/>
          <w:trHeight w:val="255"/>
        </w:trPr>
        <w:tc>
          <w:tcPr>
            <w:tcW w:w="1098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886C0" w14:textId="77777777" w:rsidR="00967E8E" w:rsidRPr="00FA075A" w:rsidRDefault="00967E8E" w:rsidP="00FA075A">
            <w:pPr>
              <w:rPr>
                <w:rFonts w:cs="Arial"/>
              </w:rPr>
            </w:pPr>
          </w:p>
        </w:tc>
      </w:tr>
      <w:tr w:rsidR="004F732B" w:rsidRPr="00FA075A" w14:paraId="0052E4F9" w14:textId="77777777" w:rsidTr="00CF1D81">
        <w:trPr>
          <w:gridAfter w:val="1"/>
          <w:wAfter w:w="324" w:type="dxa"/>
          <w:trHeight w:val="255"/>
        </w:trPr>
        <w:tc>
          <w:tcPr>
            <w:tcW w:w="1037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32F76C" w14:textId="77777777" w:rsidR="004F732B" w:rsidRPr="00FA075A" w:rsidRDefault="004F732B" w:rsidP="00FA075A">
            <w:pPr>
              <w:rPr>
                <w:rFonts w:cs="Arial"/>
              </w:rPr>
            </w:pPr>
            <w:r w:rsidRPr="00FA075A">
              <w:rPr>
                <w:rFonts w:cs="Arial"/>
              </w:rPr>
              <w:t>Unter Anerkennung der allgemeinen und besonderen Ausstellungsbestimmungen melde ich: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4AE57E" w14:textId="77777777" w:rsidR="004F732B" w:rsidRPr="00FA075A" w:rsidRDefault="004F732B" w:rsidP="00FA075A">
            <w:pPr>
              <w:rPr>
                <w:rFonts w:cs="Arial"/>
              </w:rPr>
            </w:pPr>
          </w:p>
        </w:tc>
      </w:tr>
      <w:tr w:rsidR="00F144AA" w:rsidRPr="00FA075A" w14:paraId="6F7D2CCC" w14:textId="77777777" w:rsidTr="00CF1D81">
        <w:trPr>
          <w:trHeight w:val="255"/>
        </w:trPr>
        <w:tc>
          <w:tcPr>
            <w:tcW w:w="659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26E1E7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20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B50C4B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A59C5D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18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6C618B" w14:textId="77777777" w:rsidR="004F732B" w:rsidRPr="00FA075A" w:rsidRDefault="004F732B" w:rsidP="00FA075A">
            <w:pPr>
              <w:rPr>
                <w:rFonts w:cs="Arial"/>
              </w:rPr>
            </w:pP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E6EF76" w14:textId="77777777" w:rsidR="004F732B" w:rsidRPr="00FA075A" w:rsidRDefault="004F732B" w:rsidP="00FA075A">
            <w:pPr>
              <w:rPr>
                <w:rFonts w:cs="Arial"/>
              </w:rPr>
            </w:pPr>
          </w:p>
        </w:tc>
      </w:tr>
      <w:tr w:rsidR="00557757" w:rsidRPr="001177DB" w14:paraId="0E518C06" w14:textId="77777777" w:rsidTr="00CF1D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24" w:type="dxa"/>
          <w:trHeight w:val="330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C9163" w14:textId="77777777" w:rsidR="001177DB" w:rsidRPr="001177DB" w:rsidRDefault="00B704CE" w:rsidP="001177DB">
            <w:pPr>
              <w:jc w:val="center"/>
              <w:rPr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GB" w:eastAsia="en-GB"/>
              </w:rPr>
              <w:t>Lfd</w:t>
            </w:r>
            <w:proofErr w:type="spellEnd"/>
            <w:r>
              <w:rPr>
                <w:color w:val="000000"/>
                <w:sz w:val="24"/>
                <w:szCs w:val="24"/>
                <w:lang w:val="en-GB" w:eastAsia="en-GB"/>
              </w:rPr>
              <w:t>.</w:t>
            </w:r>
          </w:p>
        </w:tc>
        <w:tc>
          <w:tcPr>
            <w:tcW w:w="15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8D23F6F" w14:textId="77777777" w:rsidR="001177DB" w:rsidRPr="001177DB" w:rsidRDefault="001177DB" w:rsidP="001177DB">
            <w:pPr>
              <w:jc w:val="center"/>
              <w:rPr>
                <w:color w:val="000000"/>
                <w:sz w:val="24"/>
                <w:szCs w:val="24"/>
                <w:lang w:val="en-GB" w:eastAsia="en-GB"/>
              </w:rPr>
            </w:pPr>
            <w:r w:rsidRPr="001177DB">
              <w:rPr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1177DB">
              <w:rPr>
                <w:color w:val="000000"/>
                <w:sz w:val="24"/>
                <w:szCs w:val="24"/>
                <w:lang w:val="en-GB" w:eastAsia="en-GB"/>
              </w:rPr>
              <w:t>Geschlecht</w:t>
            </w:r>
            <w:proofErr w:type="spellEnd"/>
          </w:p>
        </w:tc>
        <w:tc>
          <w:tcPr>
            <w:tcW w:w="133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D84F33" w14:textId="77777777" w:rsidR="001177DB" w:rsidRPr="001177DB" w:rsidRDefault="001177DB" w:rsidP="001177DB">
            <w:pPr>
              <w:jc w:val="center"/>
              <w:rPr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1177DB">
              <w:rPr>
                <w:color w:val="000000"/>
                <w:sz w:val="24"/>
                <w:szCs w:val="24"/>
                <w:lang w:val="en-GB" w:eastAsia="en-GB"/>
              </w:rPr>
              <w:t>Täto</w:t>
            </w:r>
            <w:proofErr w:type="spellEnd"/>
            <w:r w:rsidRPr="001177DB">
              <w:rPr>
                <w:color w:val="000000"/>
                <w:sz w:val="24"/>
                <w:szCs w:val="24"/>
                <w:lang w:val="en-GB" w:eastAsia="en-GB"/>
              </w:rPr>
              <w:t xml:space="preserve"> / </w:t>
            </w:r>
          </w:p>
        </w:tc>
        <w:tc>
          <w:tcPr>
            <w:tcW w:w="11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635B7A" w14:textId="77777777" w:rsidR="001177DB" w:rsidRPr="001177DB" w:rsidRDefault="001177DB" w:rsidP="00B704CE">
            <w:pPr>
              <w:rPr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3001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B92C36" w14:textId="77777777" w:rsidR="001177DB" w:rsidRPr="001177DB" w:rsidRDefault="001177DB" w:rsidP="001177DB">
            <w:pPr>
              <w:jc w:val="center"/>
              <w:rPr>
                <w:color w:val="000000"/>
                <w:sz w:val="24"/>
                <w:szCs w:val="24"/>
                <w:lang w:val="en-GB" w:eastAsia="en-GB"/>
              </w:rPr>
            </w:pPr>
            <w:r w:rsidRPr="001177DB">
              <w:rPr>
                <w:color w:val="000000"/>
                <w:sz w:val="24"/>
                <w:szCs w:val="24"/>
                <w:lang w:val="en-GB" w:eastAsia="en-GB"/>
              </w:rPr>
              <w:t>Rasse</w:t>
            </w:r>
          </w:p>
        </w:tc>
        <w:tc>
          <w:tcPr>
            <w:tcW w:w="2410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E20C1A" w14:textId="77777777" w:rsidR="001177DB" w:rsidRPr="001177DB" w:rsidRDefault="001177DB" w:rsidP="001177DB">
            <w:pPr>
              <w:jc w:val="center"/>
              <w:rPr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1177DB">
              <w:rPr>
                <w:color w:val="000000"/>
                <w:sz w:val="24"/>
                <w:szCs w:val="24"/>
                <w:lang w:val="en-GB" w:eastAsia="en-GB"/>
              </w:rPr>
              <w:t>Farbe</w:t>
            </w:r>
            <w:proofErr w:type="spellEnd"/>
          </w:p>
        </w:tc>
        <w:tc>
          <w:tcPr>
            <w:tcW w:w="745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F71E48" w14:textId="77777777" w:rsidR="001177DB" w:rsidRPr="001177DB" w:rsidRDefault="001177DB" w:rsidP="001177DB">
            <w:pPr>
              <w:jc w:val="center"/>
              <w:rPr>
                <w:color w:val="000000"/>
                <w:sz w:val="24"/>
                <w:szCs w:val="24"/>
                <w:lang w:val="en-GB" w:eastAsia="en-GB"/>
              </w:rPr>
            </w:pPr>
            <w:r w:rsidRPr="001177DB">
              <w:rPr>
                <w:color w:val="000000"/>
                <w:sz w:val="24"/>
                <w:szCs w:val="24"/>
                <w:lang w:val="en-GB" w:eastAsia="en-GB"/>
              </w:rPr>
              <w:t>Ver-</w:t>
            </w:r>
          </w:p>
        </w:tc>
      </w:tr>
      <w:tr w:rsidR="00557757" w:rsidRPr="001177DB" w14:paraId="158DFF4E" w14:textId="77777777" w:rsidTr="00CF1D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24" w:type="dxa"/>
          <w:trHeight w:val="300"/>
        </w:trPr>
        <w:tc>
          <w:tcPr>
            <w:tcW w:w="8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569D1" w14:textId="77777777" w:rsidR="001177DB" w:rsidRPr="001177DB" w:rsidRDefault="001177DB" w:rsidP="001177DB">
            <w:pPr>
              <w:jc w:val="center"/>
              <w:rPr>
                <w:color w:val="000000"/>
                <w:sz w:val="24"/>
                <w:szCs w:val="24"/>
                <w:lang w:val="en-GB" w:eastAsia="en-GB"/>
              </w:rPr>
            </w:pPr>
            <w:r w:rsidRPr="001177DB">
              <w:rPr>
                <w:color w:val="000000"/>
                <w:sz w:val="24"/>
                <w:szCs w:val="24"/>
                <w:lang w:val="en-GB" w:eastAsia="en-GB"/>
              </w:rPr>
              <w:t>Nr.</w:t>
            </w:r>
          </w:p>
        </w:tc>
        <w:tc>
          <w:tcPr>
            <w:tcW w:w="100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695423" w14:textId="77777777" w:rsidR="001177DB" w:rsidRPr="001177DB" w:rsidRDefault="001177DB" w:rsidP="001177DB">
            <w:pPr>
              <w:jc w:val="center"/>
              <w:rPr>
                <w:color w:val="000000"/>
                <w:sz w:val="24"/>
                <w:szCs w:val="24"/>
                <w:lang w:val="en-GB" w:eastAsia="en-GB"/>
              </w:rPr>
            </w:pPr>
            <w:r w:rsidRPr="001177DB">
              <w:rPr>
                <w:color w:val="000000"/>
                <w:sz w:val="24"/>
                <w:szCs w:val="24"/>
                <w:lang w:val="en-GB" w:eastAsia="en-GB"/>
              </w:rPr>
              <w:t>1,0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CD9B0E" w14:textId="77777777" w:rsidR="001177DB" w:rsidRPr="001177DB" w:rsidRDefault="001177DB" w:rsidP="001177DB">
            <w:pPr>
              <w:jc w:val="center"/>
              <w:rPr>
                <w:color w:val="000000"/>
                <w:sz w:val="24"/>
                <w:szCs w:val="24"/>
                <w:lang w:val="en-GB" w:eastAsia="en-GB"/>
              </w:rPr>
            </w:pPr>
            <w:r w:rsidRPr="001177DB">
              <w:rPr>
                <w:color w:val="000000"/>
                <w:sz w:val="24"/>
                <w:szCs w:val="24"/>
                <w:lang w:val="en-GB" w:eastAsia="en-GB"/>
              </w:rPr>
              <w:t>0,1</w:t>
            </w:r>
          </w:p>
        </w:tc>
        <w:tc>
          <w:tcPr>
            <w:tcW w:w="132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C247D7" w14:textId="77777777" w:rsidR="001177DB" w:rsidRPr="001177DB" w:rsidRDefault="001177DB" w:rsidP="001177DB">
            <w:pPr>
              <w:jc w:val="center"/>
              <w:rPr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1177DB">
              <w:rPr>
                <w:color w:val="000000"/>
                <w:sz w:val="24"/>
                <w:szCs w:val="24"/>
                <w:lang w:val="en-GB" w:eastAsia="en-GB"/>
              </w:rPr>
              <w:t>rechts</w:t>
            </w:r>
            <w:proofErr w:type="spellEnd"/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4B088E" w14:textId="77777777" w:rsidR="001177DB" w:rsidRPr="001177DB" w:rsidRDefault="001177DB" w:rsidP="001177DB">
            <w:pPr>
              <w:jc w:val="center"/>
              <w:rPr>
                <w:color w:val="000000"/>
                <w:sz w:val="24"/>
                <w:szCs w:val="24"/>
                <w:lang w:val="en-GB" w:eastAsia="en-GB"/>
              </w:rPr>
            </w:pPr>
            <w:r w:rsidRPr="001177DB">
              <w:rPr>
                <w:color w:val="000000"/>
                <w:sz w:val="24"/>
                <w:szCs w:val="24"/>
                <w:lang w:val="en-GB" w:eastAsia="en-GB"/>
              </w:rPr>
              <w:t>links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93F665" w14:textId="77777777" w:rsidR="001177DB" w:rsidRPr="001177DB" w:rsidRDefault="001177DB" w:rsidP="001177DB">
            <w:pPr>
              <w:jc w:val="center"/>
              <w:rPr>
                <w:color w:val="000000"/>
                <w:sz w:val="24"/>
                <w:szCs w:val="24"/>
                <w:lang w:val="en-GB" w:eastAsia="en-GB"/>
              </w:rPr>
            </w:pPr>
            <w:r w:rsidRPr="001177DB">
              <w:rPr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604D1E" w14:textId="77777777" w:rsidR="001177DB" w:rsidRPr="001177DB" w:rsidRDefault="001177DB" w:rsidP="001177DB">
            <w:pPr>
              <w:jc w:val="center"/>
              <w:rPr>
                <w:color w:val="000000"/>
                <w:sz w:val="24"/>
                <w:szCs w:val="24"/>
                <w:lang w:val="en-GB" w:eastAsia="en-GB"/>
              </w:rPr>
            </w:pPr>
            <w:r w:rsidRPr="001177DB">
              <w:rPr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7B5C3B" w14:textId="77777777" w:rsidR="001177DB" w:rsidRPr="001177DB" w:rsidRDefault="001177DB" w:rsidP="001177DB">
            <w:pPr>
              <w:jc w:val="center"/>
              <w:rPr>
                <w:color w:val="000000"/>
                <w:sz w:val="24"/>
                <w:szCs w:val="24"/>
                <w:lang w:val="en-GB" w:eastAsia="en-GB"/>
              </w:rPr>
            </w:pPr>
            <w:r w:rsidRPr="001177DB">
              <w:rPr>
                <w:color w:val="000000"/>
                <w:sz w:val="24"/>
                <w:szCs w:val="24"/>
                <w:lang w:val="en-GB" w:eastAsia="en-GB"/>
              </w:rPr>
              <w:t>Kauf-</w:t>
            </w:r>
          </w:p>
        </w:tc>
      </w:tr>
      <w:tr w:rsidR="00557757" w:rsidRPr="00967E8E" w14:paraId="5AF6B1B1" w14:textId="77777777" w:rsidTr="00CF1D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24" w:type="dxa"/>
          <w:trHeight w:val="315"/>
        </w:trPr>
        <w:tc>
          <w:tcPr>
            <w:tcW w:w="8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80BD6" w14:textId="77777777" w:rsidR="001177DB" w:rsidRPr="001177DB" w:rsidRDefault="001177DB" w:rsidP="001177DB">
            <w:pPr>
              <w:jc w:val="center"/>
              <w:rPr>
                <w:color w:val="000000"/>
                <w:sz w:val="24"/>
                <w:szCs w:val="24"/>
                <w:lang w:val="en-GB" w:eastAsia="en-GB"/>
              </w:rPr>
            </w:pPr>
            <w:r w:rsidRPr="001177DB">
              <w:rPr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00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3AC293" w14:textId="77777777" w:rsidR="001177DB" w:rsidRPr="001177DB" w:rsidRDefault="001177DB" w:rsidP="001177DB">
            <w:pPr>
              <w:jc w:val="center"/>
              <w:rPr>
                <w:color w:val="000000"/>
                <w:sz w:val="24"/>
                <w:szCs w:val="24"/>
                <w:lang w:val="en-GB" w:eastAsia="en-GB"/>
              </w:rPr>
            </w:pPr>
            <w:r w:rsidRPr="001177DB">
              <w:rPr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472CDD" w14:textId="77777777" w:rsidR="001177DB" w:rsidRPr="001177DB" w:rsidRDefault="001177DB" w:rsidP="001177DB">
            <w:pPr>
              <w:jc w:val="center"/>
              <w:rPr>
                <w:color w:val="000000"/>
                <w:sz w:val="24"/>
                <w:szCs w:val="24"/>
                <w:lang w:val="en-GB" w:eastAsia="en-GB"/>
              </w:rPr>
            </w:pPr>
            <w:r w:rsidRPr="001177DB">
              <w:rPr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32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90DB3F" w14:textId="77777777" w:rsidR="001177DB" w:rsidRPr="001177DB" w:rsidRDefault="001177DB" w:rsidP="00B704CE">
            <w:pPr>
              <w:rPr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37EC3C" w14:textId="77777777" w:rsidR="001177DB" w:rsidRPr="001177DB" w:rsidRDefault="001177DB" w:rsidP="00B704CE">
            <w:pPr>
              <w:rPr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00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6E864C" w14:textId="77777777" w:rsidR="001177DB" w:rsidRPr="001177DB" w:rsidRDefault="001177DB" w:rsidP="001177DB">
            <w:pPr>
              <w:jc w:val="center"/>
              <w:rPr>
                <w:color w:val="000000"/>
                <w:sz w:val="24"/>
                <w:szCs w:val="24"/>
                <w:lang w:eastAsia="en-GB"/>
              </w:rPr>
            </w:pPr>
            <w:r w:rsidRPr="001177DB">
              <w:rPr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22FCE9" w14:textId="77777777" w:rsidR="001177DB" w:rsidRPr="001177DB" w:rsidRDefault="001177DB" w:rsidP="001177DB">
            <w:pPr>
              <w:jc w:val="center"/>
              <w:rPr>
                <w:color w:val="000000"/>
                <w:sz w:val="24"/>
                <w:szCs w:val="24"/>
                <w:lang w:eastAsia="en-GB"/>
              </w:rPr>
            </w:pPr>
            <w:r w:rsidRPr="001177DB">
              <w:rPr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4D2E50" w14:textId="77777777" w:rsidR="001177DB" w:rsidRPr="001177DB" w:rsidRDefault="001177DB" w:rsidP="001177DB">
            <w:pPr>
              <w:jc w:val="center"/>
              <w:rPr>
                <w:color w:val="000000"/>
                <w:sz w:val="24"/>
                <w:szCs w:val="24"/>
                <w:lang w:eastAsia="en-GB"/>
              </w:rPr>
            </w:pPr>
            <w:r w:rsidRPr="001177DB">
              <w:rPr>
                <w:color w:val="000000"/>
                <w:sz w:val="24"/>
                <w:szCs w:val="24"/>
                <w:lang w:eastAsia="en-GB"/>
              </w:rPr>
              <w:t>preis</w:t>
            </w:r>
          </w:p>
        </w:tc>
      </w:tr>
      <w:tr w:rsidR="00557757" w:rsidRPr="00967E8E" w14:paraId="544EEF4A" w14:textId="77777777" w:rsidTr="00CF1D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24" w:type="dxa"/>
          <w:trHeight w:val="462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BAC3E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  <w:r w:rsidR="00B704CE">
              <w:rPr>
                <w:color w:val="00000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100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B914D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21B73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2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3FAF3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EEC87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00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4F659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41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B7F2F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74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3B1985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557757" w:rsidRPr="00967E8E" w14:paraId="74189241" w14:textId="77777777" w:rsidTr="00CF1D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24" w:type="dxa"/>
          <w:trHeight w:val="462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EB9FA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  <w:r w:rsidR="00B704CE">
              <w:rPr>
                <w:color w:val="00000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1B2B1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10857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9DBDA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429C3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30983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0C11B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4CEC77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557757" w:rsidRPr="00967E8E" w14:paraId="7FCC41ED" w14:textId="77777777" w:rsidTr="00CF1D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24" w:type="dxa"/>
          <w:trHeight w:val="462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FBFB9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  <w:r w:rsidR="00B704CE">
              <w:rPr>
                <w:color w:val="00000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AFCA5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AF0B9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1DE8B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36593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C5B2B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2653F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631FEB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557757" w:rsidRPr="00967E8E" w14:paraId="1C55F8E4" w14:textId="77777777" w:rsidTr="00CF1D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24" w:type="dxa"/>
          <w:trHeight w:val="462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A0CD8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  <w:r w:rsidR="00B704CE">
              <w:rPr>
                <w:color w:val="00000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B9C1A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05EEC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65687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26E3B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BAA92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B746A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FDC406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557757" w:rsidRPr="00967E8E" w14:paraId="2CD4A74B" w14:textId="77777777" w:rsidTr="00CF1D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24" w:type="dxa"/>
          <w:trHeight w:val="462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A0D15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  <w:r w:rsidR="00B704CE">
              <w:rPr>
                <w:color w:val="000000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4B8B2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E44E1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538C5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F868E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9B6C6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5B049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0898A4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557757" w:rsidRPr="00967E8E" w14:paraId="49A41A1E" w14:textId="77777777" w:rsidTr="00CF1D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24" w:type="dxa"/>
          <w:trHeight w:val="462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2A84F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  <w:r w:rsidR="00B704CE">
              <w:rPr>
                <w:color w:val="00000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FC427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4E3EA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83005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70982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483F7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755FF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6B0B79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557757" w:rsidRPr="00967E8E" w14:paraId="6FF217C9" w14:textId="77777777" w:rsidTr="00CF1D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24" w:type="dxa"/>
          <w:trHeight w:val="462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ABFCC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  <w:r w:rsidR="00B704CE">
              <w:rPr>
                <w:color w:val="000000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CD936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5E03A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81BAF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B0A46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60974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581E0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546D4F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557757" w:rsidRPr="00967E8E" w14:paraId="518EEAF9" w14:textId="77777777" w:rsidTr="00CF1D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24" w:type="dxa"/>
          <w:trHeight w:val="462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75AAE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  <w:r w:rsidR="00B704CE">
              <w:rPr>
                <w:color w:val="000000"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E84FA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03466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71522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2784B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D9EE6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5CC9A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A6EAEA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557757" w:rsidRPr="00967E8E" w14:paraId="01712B08" w14:textId="77777777" w:rsidTr="00CF1D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24" w:type="dxa"/>
          <w:trHeight w:val="462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935BC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  <w:r w:rsidR="00B704CE">
              <w:rPr>
                <w:color w:val="000000"/>
                <w:sz w:val="22"/>
                <w:szCs w:val="22"/>
                <w:lang w:eastAsia="en-GB"/>
              </w:rPr>
              <w:t>9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F60FD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  <w:r w:rsidR="000C1086">
              <w:rPr>
                <w:color w:val="000000"/>
                <w:sz w:val="22"/>
                <w:szCs w:val="22"/>
                <w:lang w:eastAsia="en-GB"/>
              </w:rPr>
              <w:t>,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88EC5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9F2A1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E0D3D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EB5A7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B8EFF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69C9D7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557757" w:rsidRPr="00967E8E" w14:paraId="48CEC5D5" w14:textId="77777777" w:rsidTr="00CF1D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24" w:type="dxa"/>
          <w:trHeight w:val="462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C7100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  <w:r w:rsidR="00B704CE">
              <w:rPr>
                <w:color w:val="000000"/>
                <w:sz w:val="22"/>
                <w:szCs w:val="22"/>
                <w:lang w:eastAsia="en-GB"/>
              </w:rPr>
              <w:t>10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7F574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02A19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BDB72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E8080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49169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B13A1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7CE0F3" w14:textId="77777777" w:rsidR="001177DB" w:rsidRPr="001177DB" w:rsidRDefault="001177DB" w:rsidP="001177D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177DB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</w:tbl>
    <w:p w14:paraId="3F886A60" w14:textId="77777777" w:rsidR="001177DB" w:rsidRDefault="001177DB" w:rsidP="00981FCD">
      <w:pPr>
        <w:rPr>
          <w:rFonts w:cs="Arial"/>
        </w:rPr>
        <w:sectPr w:rsidR="001177DB" w:rsidSect="009D18D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720" w:right="720" w:bottom="720" w:left="720" w:header="708" w:footer="708" w:gutter="0"/>
          <w:cols w:space="708"/>
          <w:docGrid w:linePitch="360"/>
        </w:sectPr>
      </w:pPr>
    </w:p>
    <w:p w14:paraId="6F65B139" w14:textId="77777777" w:rsidR="00933E57" w:rsidRPr="00967E8E" w:rsidRDefault="00D410ED" w:rsidP="00EB4AC0">
      <w:pPr>
        <w:rPr>
          <w:b/>
          <w:sz w:val="18"/>
          <w:szCs w:val="18"/>
        </w:rPr>
      </w:pPr>
      <w:r w:rsidRPr="00967E8E">
        <w:rPr>
          <w:b/>
          <w:sz w:val="18"/>
          <w:szCs w:val="18"/>
        </w:rPr>
        <w:tab/>
      </w:r>
      <w:r w:rsidRPr="00967E8E">
        <w:rPr>
          <w:b/>
          <w:sz w:val="18"/>
          <w:szCs w:val="18"/>
        </w:rPr>
        <w:tab/>
      </w:r>
      <w:r w:rsidRPr="00967E8E">
        <w:rPr>
          <w:b/>
          <w:sz w:val="18"/>
          <w:szCs w:val="18"/>
        </w:rPr>
        <w:tab/>
      </w:r>
      <w:r w:rsidRPr="00967E8E">
        <w:rPr>
          <w:b/>
          <w:sz w:val="18"/>
          <w:szCs w:val="18"/>
        </w:rPr>
        <w:tab/>
      </w:r>
      <w:r w:rsidRPr="00967E8E">
        <w:rPr>
          <w:b/>
          <w:sz w:val="18"/>
          <w:szCs w:val="18"/>
        </w:rPr>
        <w:tab/>
      </w:r>
      <w:r w:rsidRPr="00967E8E">
        <w:rPr>
          <w:b/>
          <w:sz w:val="18"/>
          <w:szCs w:val="18"/>
        </w:rPr>
        <w:tab/>
      </w:r>
      <w:r w:rsidR="006F2D44">
        <w:rPr>
          <w:b/>
          <w:sz w:val="18"/>
          <w:szCs w:val="18"/>
        </w:rPr>
        <w:tab/>
      </w:r>
      <w:r w:rsidR="00102621" w:rsidRPr="00967E8E">
        <w:rPr>
          <w:b/>
          <w:sz w:val="18"/>
          <w:szCs w:val="18"/>
        </w:rPr>
        <w:tab/>
      </w:r>
      <w:r w:rsidR="006F2D44">
        <w:rPr>
          <w:b/>
          <w:sz w:val="18"/>
          <w:szCs w:val="18"/>
        </w:rPr>
        <w:tab/>
      </w:r>
      <w:r w:rsidR="00102621" w:rsidRPr="00967E8E">
        <w:rPr>
          <w:b/>
          <w:sz w:val="18"/>
          <w:szCs w:val="18"/>
        </w:rPr>
        <w:t xml:space="preserve">         Zahlungsinfo</w:t>
      </w:r>
      <w:r w:rsidR="00AA251D">
        <w:rPr>
          <w:b/>
          <w:sz w:val="18"/>
          <w:szCs w:val="18"/>
        </w:rPr>
        <w:t>:</w:t>
      </w:r>
      <w:r w:rsidR="00EB4AC0" w:rsidRPr="00967E8E">
        <w:rPr>
          <w:b/>
          <w:sz w:val="18"/>
          <w:szCs w:val="18"/>
        </w:rPr>
        <w:t xml:space="preserve">  </w:t>
      </w:r>
      <w:r w:rsidR="00102621" w:rsidRPr="00967E8E">
        <w:rPr>
          <w:b/>
          <w:sz w:val="18"/>
          <w:szCs w:val="18"/>
        </w:rPr>
        <w:t>Zahlung bei Anmeldung!</w:t>
      </w:r>
    </w:p>
    <w:p w14:paraId="2B4CDB6F" w14:textId="00593C84" w:rsidR="000C1086" w:rsidRPr="00967E8E" w:rsidRDefault="000C1086" w:rsidP="000C1086">
      <w:pPr>
        <w:rPr>
          <w:b/>
          <w:sz w:val="18"/>
          <w:szCs w:val="18"/>
        </w:rPr>
      </w:pPr>
      <w:r w:rsidRPr="00967E8E">
        <w:rPr>
          <w:b/>
          <w:sz w:val="18"/>
          <w:szCs w:val="18"/>
        </w:rPr>
        <w:t xml:space="preserve">Einlieferung </w:t>
      </w:r>
      <w:r w:rsidR="00CF1D81">
        <w:rPr>
          <w:b/>
          <w:sz w:val="18"/>
          <w:szCs w:val="18"/>
        </w:rPr>
        <w:t>0</w:t>
      </w:r>
      <w:r w:rsidR="00BA4860">
        <w:rPr>
          <w:b/>
          <w:sz w:val="18"/>
          <w:szCs w:val="18"/>
        </w:rPr>
        <w:t>3</w:t>
      </w:r>
      <w:r>
        <w:rPr>
          <w:b/>
          <w:sz w:val="18"/>
          <w:szCs w:val="18"/>
        </w:rPr>
        <w:t xml:space="preserve">. </w:t>
      </w:r>
      <w:r w:rsidR="00DA0E9C">
        <w:rPr>
          <w:b/>
          <w:sz w:val="18"/>
          <w:szCs w:val="18"/>
        </w:rPr>
        <w:t>Dez</w:t>
      </w:r>
      <w:r w:rsidR="00CF1D81">
        <w:rPr>
          <w:b/>
          <w:sz w:val="18"/>
          <w:szCs w:val="18"/>
        </w:rPr>
        <w:t>ember</w:t>
      </w:r>
      <w:r>
        <w:rPr>
          <w:b/>
          <w:sz w:val="18"/>
          <w:szCs w:val="18"/>
        </w:rPr>
        <w:t xml:space="preserve"> 202</w:t>
      </w:r>
      <w:r w:rsidR="00BA4860">
        <w:rPr>
          <w:b/>
          <w:sz w:val="18"/>
          <w:szCs w:val="18"/>
        </w:rPr>
        <w:t>6</w:t>
      </w:r>
      <w:r w:rsidRPr="00967E8E">
        <w:rPr>
          <w:b/>
          <w:sz w:val="18"/>
          <w:szCs w:val="18"/>
        </w:rPr>
        <w:t>,</w:t>
      </w:r>
      <w:r w:rsidRPr="00967E8E">
        <w:rPr>
          <w:b/>
          <w:sz w:val="18"/>
          <w:szCs w:val="18"/>
        </w:rPr>
        <w:tab/>
      </w:r>
      <w:r w:rsidRPr="00967E8E">
        <w:rPr>
          <w:b/>
          <w:sz w:val="18"/>
          <w:szCs w:val="18"/>
        </w:rPr>
        <w:tab/>
      </w:r>
      <w:r w:rsidRPr="00967E8E">
        <w:rPr>
          <w:b/>
          <w:sz w:val="18"/>
          <w:szCs w:val="18"/>
        </w:rPr>
        <w:tab/>
      </w:r>
    </w:p>
    <w:p w14:paraId="3E8AF163" w14:textId="77777777" w:rsidR="004F399C" w:rsidRPr="00967E8E" w:rsidRDefault="000C1086" w:rsidP="000C1086">
      <w:pPr>
        <w:rPr>
          <w:b/>
          <w:sz w:val="18"/>
          <w:szCs w:val="18"/>
        </w:rPr>
      </w:pPr>
      <w:r w:rsidRPr="00967E8E">
        <w:rPr>
          <w:b/>
          <w:sz w:val="18"/>
          <w:szCs w:val="18"/>
        </w:rPr>
        <w:t>14.00 – 19.00 Uhr!</w:t>
      </w:r>
      <w:r w:rsidRPr="00967E8E"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4F399C" w:rsidRPr="00967E8E">
        <w:rPr>
          <w:b/>
          <w:sz w:val="18"/>
          <w:szCs w:val="18"/>
        </w:rPr>
        <w:tab/>
      </w:r>
      <w:r w:rsidR="006F2D44">
        <w:rPr>
          <w:b/>
          <w:sz w:val="18"/>
          <w:szCs w:val="18"/>
        </w:rPr>
        <w:tab/>
      </w:r>
      <w:r w:rsidR="006F2D44">
        <w:rPr>
          <w:b/>
          <w:sz w:val="18"/>
          <w:szCs w:val="18"/>
        </w:rPr>
        <w:tab/>
      </w:r>
      <w:r w:rsidR="007575FA">
        <w:rPr>
          <w:b/>
          <w:sz w:val="18"/>
          <w:szCs w:val="18"/>
        </w:rPr>
        <w:t xml:space="preserve">Standgeld für </w:t>
      </w:r>
      <w:r w:rsidR="007575FA">
        <w:rPr>
          <w:b/>
          <w:sz w:val="18"/>
          <w:szCs w:val="18"/>
        </w:rPr>
        <w:tab/>
      </w:r>
      <w:r w:rsidR="007575FA">
        <w:rPr>
          <w:b/>
          <w:sz w:val="18"/>
          <w:szCs w:val="18"/>
        </w:rPr>
        <w:tab/>
        <w:t>_____ Tiere je 4</w:t>
      </w:r>
      <w:r w:rsidR="004F399C" w:rsidRPr="00967E8E">
        <w:rPr>
          <w:b/>
          <w:sz w:val="18"/>
          <w:szCs w:val="18"/>
        </w:rPr>
        <w:t xml:space="preserve">,50 € </w:t>
      </w:r>
      <w:proofErr w:type="gramStart"/>
      <w:r w:rsidR="004F399C" w:rsidRPr="00967E8E">
        <w:rPr>
          <w:b/>
          <w:sz w:val="18"/>
          <w:szCs w:val="18"/>
        </w:rPr>
        <w:t>=  _</w:t>
      </w:r>
      <w:proofErr w:type="gramEnd"/>
      <w:r w:rsidR="004F399C" w:rsidRPr="00967E8E">
        <w:rPr>
          <w:b/>
          <w:sz w:val="18"/>
          <w:szCs w:val="18"/>
        </w:rPr>
        <w:t>_____€</w:t>
      </w:r>
    </w:p>
    <w:p w14:paraId="735B486A" w14:textId="77777777" w:rsidR="00E253B6" w:rsidRPr="00967E8E" w:rsidRDefault="000C1086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Durch Unterzeichnung bestätigt der Aussteller das </w:t>
      </w:r>
      <w:r w:rsidR="004F399C" w:rsidRPr="00967E8E">
        <w:rPr>
          <w:b/>
          <w:sz w:val="18"/>
          <w:szCs w:val="18"/>
        </w:rPr>
        <w:tab/>
      </w:r>
      <w:r w:rsidR="006F2D44">
        <w:rPr>
          <w:b/>
          <w:sz w:val="18"/>
          <w:szCs w:val="18"/>
        </w:rPr>
        <w:tab/>
      </w:r>
      <w:r w:rsidR="006F2D44">
        <w:rPr>
          <w:b/>
          <w:sz w:val="18"/>
          <w:szCs w:val="18"/>
        </w:rPr>
        <w:tab/>
      </w:r>
      <w:r w:rsidR="004F399C" w:rsidRPr="00967E8E">
        <w:rPr>
          <w:b/>
          <w:sz w:val="18"/>
          <w:szCs w:val="18"/>
        </w:rPr>
        <w:t xml:space="preserve">Standgeld Jugend für </w:t>
      </w:r>
      <w:r w:rsidR="004F399C" w:rsidRPr="00967E8E">
        <w:rPr>
          <w:b/>
          <w:sz w:val="18"/>
          <w:szCs w:val="18"/>
        </w:rPr>
        <w:tab/>
        <w:t xml:space="preserve">_____ Tiere je </w:t>
      </w:r>
      <w:r w:rsidR="007575FA">
        <w:rPr>
          <w:b/>
          <w:sz w:val="18"/>
          <w:szCs w:val="18"/>
        </w:rPr>
        <w:t>3</w:t>
      </w:r>
      <w:r w:rsidR="004F399C" w:rsidRPr="00967E8E">
        <w:rPr>
          <w:b/>
          <w:sz w:val="18"/>
          <w:szCs w:val="18"/>
        </w:rPr>
        <w:t>,</w:t>
      </w:r>
      <w:r w:rsidR="007575FA">
        <w:rPr>
          <w:b/>
          <w:sz w:val="18"/>
          <w:szCs w:val="18"/>
        </w:rPr>
        <w:t>0</w:t>
      </w:r>
      <w:r w:rsidR="004F399C" w:rsidRPr="00967E8E">
        <w:rPr>
          <w:b/>
          <w:sz w:val="18"/>
          <w:szCs w:val="18"/>
        </w:rPr>
        <w:t xml:space="preserve">0 € </w:t>
      </w:r>
      <w:proofErr w:type="gramStart"/>
      <w:r w:rsidR="004F399C" w:rsidRPr="00967E8E">
        <w:rPr>
          <w:b/>
          <w:sz w:val="18"/>
          <w:szCs w:val="18"/>
        </w:rPr>
        <w:t>=</w:t>
      </w:r>
      <w:r w:rsidR="00C12B22">
        <w:rPr>
          <w:b/>
          <w:sz w:val="18"/>
          <w:szCs w:val="18"/>
        </w:rPr>
        <w:t xml:space="preserve">  </w:t>
      </w:r>
      <w:r w:rsidR="004F399C" w:rsidRPr="00967E8E">
        <w:rPr>
          <w:b/>
          <w:sz w:val="18"/>
          <w:szCs w:val="18"/>
        </w:rPr>
        <w:t>_</w:t>
      </w:r>
      <w:proofErr w:type="gramEnd"/>
      <w:r w:rsidR="004F399C" w:rsidRPr="00967E8E">
        <w:rPr>
          <w:b/>
          <w:sz w:val="18"/>
          <w:szCs w:val="18"/>
        </w:rPr>
        <w:t>_____€</w:t>
      </w:r>
    </w:p>
    <w:p w14:paraId="0FF60877" w14:textId="77777777" w:rsidR="004F399C" w:rsidRPr="00967E8E" w:rsidRDefault="00F144AA" w:rsidP="004F399C">
      <w:pPr>
        <w:ind w:right="-108"/>
        <w:rPr>
          <w:b/>
          <w:sz w:val="18"/>
          <w:szCs w:val="18"/>
        </w:rPr>
      </w:pPr>
      <w:r>
        <w:rPr>
          <w:b/>
          <w:sz w:val="18"/>
          <w:szCs w:val="18"/>
        </w:rPr>
        <w:t>seine Tiere ordnungsgemäß geimpft sind.</w:t>
      </w:r>
      <w:r w:rsidR="00F23386">
        <w:rPr>
          <w:b/>
          <w:sz w:val="18"/>
          <w:szCs w:val="18"/>
        </w:rPr>
        <w:tab/>
      </w:r>
      <w:r w:rsidR="004F399C" w:rsidRPr="00967E8E">
        <w:rPr>
          <w:b/>
          <w:sz w:val="18"/>
          <w:szCs w:val="18"/>
        </w:rPr>
        <w:tab/>
      </w:r>
      <w:r w:rsidR="006F2D44">
        <w:rPr>
          <w:b/>
          <w:sz w:val="18"/>
          <w:szCs w:val="18"/>
        </w:rPr>
        <w:tab/>
      </w:r>
      <w:r w:rsidR="006F2D44">
        <w:rPr>
          <w:b/>
          <w:sz w:val="18"/>
          <w:szCs w:val="18"/>
        </w:rPr>
        <w:tab/>
      </w:r>
      <w:r w:rsidR="004F399C" w:rsidRPr="00967E8E">
        <w:rPr>
          <w:b/>
          <w:sz w:val="18"/>
          <w:szCs w:val="18"/>
        </w:rPr>
        <w:t>Pflichtkatalog</w:t>
      </w:r>
      <w:r w:rsidR="004F399C" w:rsidRPr="00967E8E">
        <w:rPr>
          <w:b/>
          <w:sz w:val="18"/>
          <w:szCs w:val="18"/>
        </w:rPr>
        <w:tab/>
      </w:r>
      <w:r w:rsidR="004F399C" w:rsidRPr="00967E8E">
        <w:rPr>
          <w:b/>
          <w:sz w:val="18"/>
          <w:szCs w:val="18"/>
        </w:rPr>
        <w:tab/>
      </w:r>
      <w:r w:rsidR="004F399C" w:rsidRPr="00967E8E">
        <w:rPr>
          <w:b/>
          <w:sz w:val="18"/>
          <w:szCs w:val="18"/>
        </w:rPr>
        <w:tab/>
      </w:r>
      <w:r w:rsidR="004F399C" w:rsidRPr="00967E8E">
        <w:rPr>
          <w:b/>
          <w:sz w:val="18"/>
          <w:szCs w:val="18"/>
        </w:rPr>
        <w:tab/>
        <w:t xml:space="preserve">     =      3,--   €</w:t>
      </w:r>
    </w:p>
    <w:p w14:paraId="6CAF7DBE" w14:textId="77777777" w:rsidR="00102621" w:rsidRPr="00967E8E" w:rsidRDefault="00AA251D" w:rsidP="00102621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Der Unterzeichnende </w:t>
      </w:r>
      <w:r w:rsidR="0013216C">
        <w:rPr>
          <w:b/>
          <w:sz w:val="18"/>
          <w:szCs w:val="18"/>
        </w:rPr>
        <w:t>stimmt insbesondere dem Punkt 19</w:t>
      </w:r>
      <w:r w:rsidR="006F2D44">
        <w:rPr>
          <w:b/>
          <w:sz w:val="18"/>
          <w:szCs w:val="18"/>
        </w:rPr>
        <w:tab/>
      </w:r>
      <w:r w:rsidR="006F2D44">
        <w:rPr>
          <w:b/>
          <w:sz w:val="18"/>
          <w:szCs w:val="18"/>
        </w:rPr>
        <w:tab/>
      </w:r>
      <w:r w:rsidR="004F399C" w:rsidRPr="00967E8E">
        <w:rPr>
          <w:b/>
          <w:sz w:val="18"/>
          <w:szCs w:val="18"/>
        </w:rPr>
        <w:t xml:space="preserve">Ehrenpreis Geldspenden    </w:t>
      </w:r>
      <w:r w:rsidR="004F399C" w:rsidRPr="00967E8E">
        <w:rPr>
          <w:b/>
          <w:sz w:val="18"/>
          <w:szCs w:val="18"/>
        </w:rPr>
        <w:tab/>
      </w:r>
      <w:r w:rsidR="004F399C" w:rsidRPr="00967E8E">
        <w:rPr>
          <w:b/>
          <w:sz w:val="18"/>
          <w:szCs w:val="18"/>
        </w:rPr>
        <w:tab/>
      </w:r>
      <w:r w:rsidR="004F399C" w:rsidRPr="00967E8E">
        <w:rPr>
          <w:b/>
          <w:sz w:val="18"/>
          <w:szCs w:val="18"/>
        </w:rPr>
        <w:tab/>
        <w:t xml:space="preserve">     </w:t>
      </w:r>
      <w:proofErr w:type="gramStart"/>
      <w:r w:rsidR="004F399C" w:rsidRPr="00967E8E">
        <w:rPr>
          <w:b/>
          <w:sz w:val="18"/>
          <w:szCs w:val="18"/>
        </w:rPr>
        <w:t>=  _</w:t>
      </w:r>
      <w:proofErr w:type="gramEnd"/>
      <w:r w:rsidR="004F399C" w:rsidRPr="00967E8E">
        <w:rPr>
          <w:b/>
          <w:sz w:val="18"/>
          <w:szCs w:val="18"/>
        </w:rPr>
        <w:t>_____€</w:t>
      </w:r>
    </w:p>
    <w:p w14:paraId="2377CAED" w14:textId="77777777" w:rsidR="00102621" w:rsidRPr="00967E8E" w:rsidRDefault="0013216C" w:rsidP="000A46B1">
      <w:pPr>
        <w:ind w:right="-108"/>
        <w:rPr>
          <w:b/>
          <w:sz w:val="18"/>
          <w:szCs w:val="18"/>
        </w:rPr>
      </w:pPr>
      <w:r>
        <w:rPr>
          <w:b/>
          <w:sz w:val="18"/>
          <w:szCs w:val="18"/>
        </w:rPr>
        <w:t>Datenschutzerklärung der AAB zu.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4F399C" w:rsidRPr="00967E8E">
        <w:rPr>
          <w:b/>
          <w:sz w:val="18"/>
          <w:szCs w:val="18"/>
        </w:rPr>
        <w:t>Gesamtsumme</w:t>
      </w:r>
      <w:r w:rsidR="004F399C" w:rsidRPr="00967E8E">
        <w:rPr>
          <w:b/>
          <w:sz w:val="18"/>
          <w:szCs w:val="18"/>
        </w:rPr>
        <w:tab/>
      </w:r>
      <w:r w:rsidR="004F399C" w:rsidRPr="00967E8E">
        <w:rPr>
          <w:b/>
          <w:sz w:val="18"/>
          <w:szCs w:val="18"/>
        </w:rPr>
        <w:tab/>
      </w:r>
      <w:r w:rsidR="004F399C" w:rsidRPr="00967E8E"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4F399C" w:rsidRPr="00967E8E">
        <w:rPr>
          <w:b/>
          <w:sz w:val="18"/>
          <w:szCs w:val="18"/>
        </w:rPr>
        <w:tab/>
        <w:t xml:space="preserve">     =</w:t>
      </w:r>
      <w:r w:rsidR="00557757" w:rsidRPr="00967E8E">
        <w:rPr>
          <w:b/>
          <w:sz w:val="18"/>
          <w:szCs w:val="18"/>
        </w:rPr>
        <w:t>=====</w:t>
      </w:r>
      <w:r w:rsidR="004F399C" w:rsidRPr="00967E8E">
        <w:rPr>
          <w:b/>
          <w:sz w:val="18"/>
          <w:szCs w:val="18"/>
        </w:rPr>
        <w:t xml:space="preserve"> €</w:t>
      </w:r>
    </w:p>
    <w:p w14:paraId="45B0A4F6" w14:textId="77777777" w:rsidR="0013216C" w:rsidRDefault="0013216C" w:rsidP="00967E8E">
      <w:pPr>
        <w:rPr>
          <w:b/>
        </w:rPr>
      </w:pPr>
    </w:p>
    <w:p w14:paraId="24B55A6B" w14:textId="77777777" w:rsidR="0013216C" w:rsidRDefault="0013216C" w:rsidP="00967E8E">
      <w:pPr>
        <w:rPr>
          <w:b/>
        </w:rPr>
      </w:pPr>
    </w:p>
    <w:p w14:paraId="5C5A87AC" w14:textId="77777777" w:rsidR="009D18D8" w:rsidRDefault="009D18D8" w:rsidP="00967E8E">
      <w:pPr>
        <w:rPr>
          <w:b/>
        </w:rPr>
      </w:pPr>
    </w:p>
    <w:p w14:paraId="1813B24B" w14:textId="77777777" w:rsidR="009D18D8" w:rsidRDefault="009D18D8" w:rsidP="00967E8E">
      <w:pPr>
        <w:rPr>
          <w:b/>
        </w:rPr>
      </w:pPr>
    </w:p>
    <w:p w14:paraId="46ABB4CC" w14:textId="77777777" w:rsidR="00C420C5" w:rsidRDefault="0013216C" w:rsidP="00967E8E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967E8E">
        <w:rPr>
          <w:b/>
        </w:rPr>
        <w:tab/>
      </w:r>
      <w:r w:rsidR="006F2D44">
        <w:rPr>
          <w:b/>
        </w:rPr>
        <w:tab/>
      </w:r>
      <w:r w:rsidR="006F2D44">
        <w:rPr>
          <w:b/>
        </w:rPr>
        <w:tab/>
      </w:r>
      <w:r w:rsidR="00967E8E">
        <w:rPr>
          <w:b/>
        </w:rPr>
        <w:t>_________</w:t>
      </w:r>
      <w:r w:rsidR="00C420C5">
        <w:rPr>
          <w:b/>
        </w:rPr>
        <w:t>______________</w:t>
      </w:r>
    </w:p>
    <w:p w14:paraId="4443CFE0" w14:textId="77777777" w:rsidR="00747E42" w:rsidRDefault="00967E8E">
      <w:pPr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 w:rsidR="00C420C5">
        <w:rPr>
          <w:b/>
          <w:sz w:val="16"/>
          <w:szCs w:val="16"/>
        </w:rPr>
        <w:tab/>
      </w:r>
      <w:r w:rsidR="00C420C5"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 w:rsidR="006F2D44">
        <w:rPr>
          <w:b/>
          <w:sz w:val="16"/>
          <w:szCs w:val="16"/>
        </w:rPr>
        <w:tab/>
      </w:r>
      <w:r w:rsidR="00C420C5">
        <w:rPr>
          <w:b/>
          <w:sz w:val="16"/>
          <w:szCs w:val="16"/>
        </w:rPr>
        <w:t>Unterschrift des Ausstellers</w:t>
      </w:r>
    </w:p>
    <w:tbl>
      <w:tblPr>
        <w:tblW w:w="1008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0"/>
        <w:gridCol w:w="1120"/>
        <w:gridCol w:w="1120"/>
        <w:gridCol w:w="1120"/>
        <w:gridCol w:w="1120"/>
        <w:gridCol w:w="1120"/>
        <w:gridCol w:w="1120"/>
        <w:gridCol w:w="2240"/>
      </w:tblGrid>
      <w:tr w:rsidR="00747EC7" w:rsidRPr="00747EC7" w14:paraId="728F7420" w14:textId="77777777" w:rsidTr="005D1693">
        <w:trPr>
          <w:trHeight w:val="605"/>
        </w:trPr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A8F13" w14:textId="77777777" w:rsidR="00747EC7" w:rsidRPr="00747EC7" w:rsidRDefault="00747EC7" w:rsidP="00747EC7">
            <w:pPr>
              <w:rPr>
                <w:rFonts w:cs="Arial"/>
                <w:sz w:val="16"/>
                <w:szCs w:val="16"/>
              </w:rPr>
            </w:pPr>
            <w:r w:rsidRPr="00747EC7">
              <w:rPr>
                <w:rFonts w:cs="Arial"/>
                <w:sz w:val="16"/>
                <w:szCs w:val="16"/>
              </w:rPr>
              <w:t>Meldebogen geprüft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FCFC6" w14:textId="77777777" w:rsidR="00747EC7" w:rsidRPr="00747EC7" w:rsidRDefault="00747EC7" w:rsidP="00747EC7">
            <w:pPr>
              <w:rPr>
                <w:rFonts w:cs="Arial"/>
                <w:sz w:val="16"/>
                <w:szCs w:val="16"/>
              </w:rPr>
            </w:pPr>
            <w:r w:rsidRPr="00747EC7">
              <w:rPr>
                <w:rFonts w:cs="Arial"/>
                <w:sz w:val="16"/>
                <w:szCs w:val="16"/>
              </w:rPr>
              <w:t>Betrag geprüft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2D324" w14:textId="77777777" w:rsidR="00747EC7" w:rsidRPr="00747EC7" w:rsidRDefault="00747EC7" w:rsidP="00747EC7">
            <w:pPr>
              <w:rPr>
                <w:rFonts w:cs="Arial"/>
                <w:sz w:val="16"/>
                <w:szCs w:val="16"/>
              </w:rPr>
            </w:pPr>
            <w:r w:rsidRPr="00747EC7">
              <w:rPr>
                <w:rFonts w:cs="Arial"/>
                <w:sz w:val="16"/>
                <w:szCs w:val="16"/>
              </w:rPr>
              <w:t>PC-Eingabe vorgenommen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B01CA" w14:textId="77777777" w:rsidR="00747EC7" w:rsidRPr="00747EC7" w:rsidRDefault="00747EC7" w:rsidP="00747EC7">
            <w:pPr>
              <w:rPr>
                <w:rFonts w:cs="Arial"/>
                <w:sz w:val="16"/>
                <w:szCs w:val="16"/>
              </w:rPr>
            </w:pPr>
            <w:r w:rsidRPr="00747EC7">
              <w:rPr>
                <w:rFonts w:cs="Arial"/>
                <w:sz w:val="16"/>
                <w:szCs w:val="16"/>
              </w:rPr>
              <w:t>PC-Eingabe geprüft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08A03" w14:textId="77777777" w:rsidR="00747EC7" w:rsidRPr="00747EC7" w:rsidRDefault="00747EC7" w:rsidP="00747EC7">
            <w:pPr>
              <w:rPr>
                <w:rFonts w:cs="Arial"/>
                <w:sz w:val="16"/>
                <w:szCs w:val="16"/>
              </w:rPr>
            </w:pPr>
            <w:r w:rsidRPr="00747EC7">
              <w:rPr>
                <w:rFonts w:cs="Arial"/>
                <w:sz w:val="16"/>
                <w:szCs w:val="16"/>
              </w:rPr>
              <w:t>PC</w:t>
            </w:r>
            <w:r w:rsidR="00E23789">
              <w:rPr>
                <w:rFonts w:cs="Arial"/>
                <w:sz w:val="16"/>
                <w:szCs w:val="16"/>
              </w:rPr>
              <w:t>-</w:t>
            </w:r>
            <w:r w:rsidRPr="00747EC7">
              <w:rPr>
                <w:rFonts w:cs="Arial"/>
                <w:sz w:val="16"/>
                <w:szCs w:val="16"/>
              </w:rPr>
              <w:t>Ausdruck geprüft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B5096" w14:textId="77777777" w:rsidR="00747EC7" w:rsidRPr="00747EC7" w:rsidRDefault="00747EC7" w:rsidP="00747EC7">
            <w:pPr>
              <w:rPr>
                <w:rFonts w:cs="Arial"/>
                <w:sz w:val="16"/>
                <w:szCs w:val="16"/>
              </w:rPr>
            </w:pPr>
            <w:r w:rsidRPr="00747EC7">
              <w:rPr>
                <w:rFonts w:cs="Arial"/>
                <w:sz w:val="16"/>
                <w:szCs w:val="16"/>
              </w:rPr>
              <w:t>B-Bogen Rückversand erledigt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BAF4682" w14:textId="77777777" w:rsidR="00747EC7" w:rsidRPr="00747EC7" w:rsidRDefault="00747EC7" w:rsidP="00747EC7">
            <w:pPr>
              <w:rPr>
                <w:rFonts w:cs="Arial"/>
                <w:sz w:val="16"/>
                <w:szCs w:val="16"/>
              </w:rPr>
            </w:pPr>
            <w:r w:rsidRPr="00747EC7">
              <w:rPr>
                <w:rFonts w:cs="Arial"/>
                <w:sz w:val="16"/>
                <w:szCs w:val="16"/>
              </w:rPr>
              <w:t>Bemerkungen</w:t>
            </w:r>
          </w:p>
        </w:tc>
        <w:tc>
          <w:tcPr>
            <w:tcW w:w="2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30D606" w14:textId="77777777" w:rsidR="00747EC7" w:rsidRPr="00747EC7" w:rsidRDefault="00747EC7" w:rsidP="00747EC7">
            <w:pPr>
              <w:rPr>
                <w:rFonts w:cs="Arial"/>
                <w:sz w:val="16"/>
                <w:szCs w:val="16"/>
              </w:rPr>
            </w:pPr>
            <w:r w:rsidRPr="00747EC7">
              <w:rPr>
                <w:rFonts w:cs="Arial"/>
                <w:sz w:val="16"/>
                <w:szCs w:val="16"/>
              </w:rPr>
              <w:t> </w:t>
            </w:r>
          </w:p>
        </w:tc>
      </w:tr>
    </w:tbl>
    <w:p w14:paraId="0466E890" w14:textId="77777777" w:rsidR="00747EC7" w:rsidRDefault="00747EC7" w:rsidP="008A0E1E"/>
    <w:sectPr w:rsidR="00747EC7" w:rsidSect="00967E8E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D2F205" w14:textId="77777777" w:rsidR="0007590B" w:rsidRDefault="0007590B" w:rsidP="00E56CA5">
      <w:r>
        <w:separator/>
      </w:r>
    </w:p>
  </w:endnote>
  <w:endnote w:type="continuationSeparator" w:id="0">
    <w:p w14:paraId="47037BAB" w14:textId="77777777" w:rsidR="0007590B" w:rsidRDefault="0007590B" w:rsidP="00E56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taPlusLF">
    <w:altName w:val="Calibri"/>
    <w:charset w:val="00"/>
    <w:family w:val="auto"/>
    <w:pitch w:val="variable"/>
    <w:sig w:usb0="800002AF" w:usb1="4000204A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A65611" w14:textId="77777777" w:rsidR="00E56CA5" w:rsidRDefault="00E56CA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5ECB79" w14:textId="77777777" w:rsidR="00E56CA5" w:rsidRDefault="00E56CA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C81EA7" w14:textId="77777777" w:rsidR="00E56CA5" w:rsidRDefault="00E56CA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4FA479" w14:textId="77777777" w:rsidR="0007590B" w:rsidRDefault="0007590B" w:rsidP="00E56CA5">
      <w:r>
        <w:separator/>
      </w:r>
    </w:p>
  </w:footnote>
  <w:footnote w:type="continuationSeparator" w:id="0">
    <w:p w14:paraId="6CCEBC57" w14:textId="77777777" w:rsidR="0007590B" w:rsidRDefault="0007590B" w:rsidP="00E56C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A7142" w14:textId="77777777" w:rsidR="00E56CA5" w:rsidRDefault="00E56CA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6EF37F" w14:textId="77777777" w:rsidR="00E56CA5" w:rsidRDefault="00E56CA5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634AAD" w14:textId="77777777" w:rsidR="00E56CA5" w:rsidRDefault="00E56CA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6F5A41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29099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4923D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BD4C0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DA78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DD613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300B7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1A849A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7C56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B2E62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16188D"/>
    <w:multiLevelType w:val="singleLevel"/>
    <w:tmpl w:val="6726AE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1BC346EE"/>
    <w:multiLevelType w:val="singleLevel"/>
    <w:tmpl w:val="BA2CB5C0"/>
    <w:lvl w:ilvl="0">
      <w:numFmt w:val="decimal"/>
      <w:lvlText w:val="%1"/>
      <w:legacy w:legacy="1" w:legacySpace="0" w:legacyIndent="0"/>
      <w:lvlJc w:val="left"/>
    </w:lvl>
  </w:abstractNum>
  <w:abstractNum w:abstractNumId="12" w15:restartNumberingAfterBreak="0">
    <w:nsid w:val="20C01340"/>
    <w:multiLevelType w:val="singleLevel"/>
    <w:tmpl w:val="28C440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9355962"/>
    <w:multiLevelType w:val="multilevel"/>
    <w:tmpl w:val="AA921BB8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745F2298"/>
    <w:multiLevelType w:val="singleLevel"/>
    <w:tmpl w:val="BA2CB5C0"/>
    <w:lvl w:ilvl="0">
      <w:numFmt w:val="decimal"/>
      <w:lvlText w:val="%1"/>
      <w:legacy w:legacy="1" w:legacySpace="0" w:legacyIndent="0"/>
      <w:lvlJc w:val="left"/>
    </w:lvl>
  </w:abstractNum>
  <w:num w:numId="1" w16cid:durableId="1213887556">
    <w:abstractNumId w:val="10"/>
  </w:num>
  <w:num w:numId="2" w16cid:durableId="544027592">
    <w:abstractNumId w:val="12"/>
  </w:num>
  <w:num w:numId="3" w16cid:durableId="1256399325">
    <w:abstractNumId w:val="13"/>
  </w:num>
  <w:num w:numId="4" w16cid:durableId="1140878592">
    <w:abstractNumId w:val="13"/>
  </w:num>
  <w:num w:numId="5" w16cid:durableId="1586762987">
    <w:abstractNumId w:val="13"/>
  </w:num>
  <w:num w:numId="6" w16cid:durableId="1092512281">
    <w:abstractNumId w:val="13"/>
  </w:num>
  <w:num w:numId="7" w16cid:durableId="561603247">
    <w:abstractNumId w:val="13"/>
  </w:num>
  <w:num w:numId="8" w16cid:durableId="361634197">
    <w:abstractNumId w:val="13"/>
  </w:num>
  <w:num w:numId="9" w16cid:durableId="379786561">
    <w:abstractNumId w:val="13"/>
  </w:num>
  <w:num w:numId="10" w16cid:durableId="206256463">
    <w:abstractNumId w:val="13"/>
  </w:num>
  <w:num w:numId="11" w16cid:durableId="1126772534">
    <w:abstractNumId w:val="13"/>
  </w:num>
  <w:num w:numId="12" w16cid:durableId="1639989983">
    <w:abstractNumId w:val="14"/>
  </w:num>
  <w:num w:numId="13" w16cid:durableId="573587130">
    <w:abstractNumId w:val="11"/>
  </w:num>
  <w:num w:numId="14" w16cid:durableId="719746944">
    <w:abstractNumId w:val="9"/>
  </w:num>
  <w:num w:numId="15" w16cid:durableId="861822020">
    <w:abstractNumId w:val="7"/>
  </w:num>
  <w:num w:numId="16" w16cid:durableId="1779182585">
    <w:abstractNumId w:val="6"/>
  </w:num>
  <w:num w:numId="17" w16cid:durableId="532426418">
    <w:abstractNumId w:val="5"/>
  </w:num>
  <w:num w:numId="18" w16cid:durableId="472603012">
    <w:abstractNumId w:val="4"/>
  </w:num>
  <w:num w:numId="19" w16cid:durableId="1519126226">
    <w:abstractNumId w:val="8"/>
  </w:num>
  <w:num w:numId="20" w16cid:durableId="1212645280">
    <w:abstractNumId w:val="3"/>
  </w:num>
  <w:num w:numId="21" w16cid:durableId="1750225542">
    <w:abstractNumId w:val="2"/>
  </w:num>
  <w:num w:numId="22" w16cid:durableId="474102196">
    <w:abstractNumId w:val="1"/>
  </w:num>
  <w:num w:numId="23" w16cid:durableId="1557082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E55"/>
    <w:rsid w:val="0007590B"/>
    <w:rsid w:val="000A46B1"/>
    <w:rsid w:val="000C1086"/>
    <w:rsid w:val="00102621"/>
    <w:rsid w:val="001177DB"/>
    <w:rsid w:val="0013216C"/>
    <w:rsid w:val="0029430A"/>
    <w:rsid w:val="002C1EA0"/>
    <w:rsid w:val="002E219C"/>
    <w:rsid w:val="003E45E9"/>
    <w:rsid w:val="0045208F"/>
    <w:rsid w:val="00476694"/>
    <w:rsid w:val="004904E3"/>
    <w:rsid w:val="004E3A20"/>
    <w:rsid w:val="004F399C"/>
    <w:rsid w:val="004F732B"/>
    <w:rsid w:val="00506F8F"/>
    <w:rsid w:val="00553D8A"/>
    <w:rsid w:val="00557757"/>
    <w:rsid w:val="00587FA9"/>
    <w:rsid w:val="005D1693"/>
    <w:rsid w:val="00614575"/>
    <w:rsid w:val="0063705E"/>
    <w:rsid w:val="006F2D44"/>
    <w:rsid w:val="007378A9"/>
    <w:rsid w:val="00747E42"/>
    <w:rsid w:val="00747EC7"/>
    <w:rsid w:val="007575FA"/>
    <w:rsid w:val="00853DD8"/>
    <w:rsid w:val="008662FF"/>
    <w:rsid w:val="008A0E1E"/>
    <w:rsid w:val="00930FEE"/>
    <w:rsid w:val="00933E57"/>
    <w:rsid w:val="00967E8E"/>
    <w:rsid w:val="00981FCD"/>
    <w:rsid w:val="009D18D8"/>
    <w:rsid w:val="00A810B3"/>
    <w:rsid w:val="00AA251D"/>
    <w:rsid w:val="00AD7E6D"/>
    <w:rsid w:val="00AE57FE"/>
    <w:rsid w:val="00B0361E"/>
    <w:rsid w:val="00B31151"/>
    <w:rsid w:val="00B704CE"/>
    <w:rsid w:val="00BA22CD"/>
    <w:rsid w:val="00BA4860"/>
    <w:rsid w:val="00C12B22"/>
    <w:rsid w:val="00C24F8E"/>
    <w:rsid w:val="00C420C5"/>
    <w:rsid w:val="00C46C74"/>
    <w:rsid w:val="00C75E55"/>
    <w:rsid w:val="00CC2660"/>
    <w:rsid w:val="00CF1D81"/>
    <w:rsid w:val="00D00376"/>
    <w:rsid w:val="00D410ED"/>
    <w:rsid w:val="00D442C5"/>
    <w:rsid w:val="00DA0E9C"/>
    <w:rsid w:val="00DA6E7E"/>
    <w:rsid w:val="00E23789"/>
    <w:rsid w:val="00E253B6"/>
    <w:rsid w:val="00E34913"/>
    <w:rsid w:val="00E371F8"/>
    <w:rsid w:val="00E41791"/>
    <w:rsid w:val="00E56CA5"/>
    <w:rsid w:val="00EB4AC0"/>
    <w:rsid w:val="00F144AA"/>
    <w:rsid w:val="00F21642"/>
    <w:rsid w:val="00F23386"/>
    <w:rsid w:val="00F30470"/>
    <w:rsid w:val="00F71D12"/>
    <w:rsid w:val="00FA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60260"/>
  <w15:chartTrackingRefBased/>
  <w15:docId w15:val="{B3182978-7A46-422B-AAC6-B28B69EED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MetaPlusLF" w:hAnsi="MetaPlusLF"/>
    </w:rPr>
  </w:style>
  <w:style w:type="paragraph" w:styleId="berschrift1">
    <w:name w:val="heading 1"/>
    <w:basedOn w:val="Standard"/>
    <w:next w:val="Standard"/>
    <w:qFormat/>
    <w:pPr>
      <w:keepNext/>
      <w:numPr>
        <w:numId w:val="4"/>
      </w:numPr>
      <w:ind w:left="431" w:hanging="431"/>
      <w:outlineLvl w:val="0"/>
    </w:pPr>
    <w:rPr>
      <w:b/>
      <w:sz w:val="24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5"/>
      </w:numPr>
      <w:ind w:left="578" w:hanging="578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6"/>
      </w:numPr>
      <w:outlineLvl w:val="2"/>
    </w:pPr>
    <w:rPr>
      <w:i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3"/>
      </w:numPr>
      <w:ind w:left="862" w:hanging="862"/>
      <w:outlineLvl w:val="3"/>
    </w:pPr>
  </w:style>
  <w:style w:type="paragraph" w:styleId="berschrift5">
    <w:name w:val="heading 5"/>
    <w:basedOn w:val="Standard"/>
    <w:next w:val="Standard"/>
    <w:qFormat/>
    <w:pPr>
      <w:numPr>
        <w:ilvl w:val="4"/>
        <w:numId w:val="7"/>
      </w:numPr>
      <w:ind w:left="1009" w:hanging="1009"/>
      <w:outlineLvl w:val="4"/>
    </w:pPr>
  </w:style>
  <w:style w:type="paragraph" w:styleId="berschrift6">
    <w:name w:val="heading 6"/>
    <w:basedOn w:val="Standard"/>
    <w:next w:val="Standard"/>
    <w:qFormat/>
    <w:pPr>
      <w:numPr>
        <w:ilvl w:val="5"/>
        <w:numId w:val="8"/>
      </w:numPr>
      <w:ind w:left="1151" w:hanging="1151"/>
      <w:outlineLvl w:val="5"/>
    </w:pPr>
  </w:style>
  <w:style w:type="paragraph" w:styleId="berschrift7">
    <w:name w:val="heading 7"/>
    <w:basedOn w:val="Standard"/>
    <w:next w:val="Standard"/>
    <w:qFormat/>
    <w:pPr>
      <w:numPr>
        <w:ilvl w:val="6"/>
        <w:numId w:val="9"/>
      </w:numPr>
      <w:ind w:left="1298" w:hanging="1298"/>
      <w:outlineLvl w:val="6"/>
    </w:pPr>
  </w:style>
  <w:style w:type="paragraph" w:styleId="berschrift8">
    <w:name w:val="heading 8"/>
    <w:basedOn w:val="Standard"/>
    <w:next w:val="Standard"/>
    <w:qFormat/>
    <w:pPr>
      <w:numPr>
        <w:ilvl w:val="7"/>
        <w:numId w:val="10"/>
      </w:numPr>
      <w:outlineLvl w:val="7"/>
    </w:pPr>
  </w:style>
  <w:style w:type="paragraph" w:styleId="berschrift9">
    <w:name w:val="heading 9"/>
    <w:basedOn w:val="Standard"/>
    <w:next w:val="Standard"/>
    <w:qFormat/>
    <w:pPr>
      <w:numPr>
        <w:ilvl w:val="8"/>
        <w:numId w:val="11"/>
      </w:numPr>
      <w:ind w:left="1582" w:hanging="1582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Beschriftung">
    <w:name w:val="caption"/>
    <w:basedOn w:val="Standard"/>
    <w:next w:val="Standard"/>
    <w:qFormat/>
    <w:pPr>
      <w:spacing w:before="120" w:after="240"/>
    </w:pPr>
    <w:rPr>
      <w:sz w:val="16"/>
    </w:rPr>
  </w:style>
  <w:style w:type="paragraph" w:styleId="Verzeichnis4">
    <w:name w:val="toc 4"/>
    <w:basedOn w:val="Standard"/>
    <w:next w:val="Standard"/>
    <w:autoRedefine/>
    <w:semiHidden/>
    <w:pPr>
      <w:ind w:left="600"/>
    </w:pPr>
  </w:style>
  <w:style w:type="paragraph" w:styleId="Verzeichnis1">
    <w:name w:val="toc 1"/>
    <w:basedOn w:val="Standard"/>
    <w:next w:val="Standard"/>
    <w:autoRedefine/>
    <w:semiHidden/>
  </w:style>
  <w:style w:type="character" w:styleId="Hyperlink">
    <w:name w:val="Hyperlink"/>
    <w:rPr>
      <w:rFonts w:ascii="MetaPlusLF" w:hAnsi="MetaPlusLF"/>
      <w:color w:val="0000FF"/>
      <w:u w:val="single"/>
    </w:rPr>
  </w:style>
  <w:style w:type="paragraph" w:styleId="Index1">
    <w:name w:val="index 1"/>
    <w:basedOn w:val="Standard"/>
    <w:next w:val="Standard"/>
    <w:autoRedefine/>
    <w:semiHidden/>
    <w:pPr>
      <w:ind w:left="200" w:hanging="200"/>
    </w:pPr>
  </w:style>
  <w:style w:type="paragraph" w:styleId="Index2">
    <w:name w:val="index 2"/>
    <w:basedOn w:val="Standard"/>
    <w:next w:val="Standard"/>
    <w:autoRedefine/>
    <w:semiHidden/>
    <w:pPr>
      <w:ind w:left="400" w:hanging="200"/>
    </w:pPr>
  </w:style>
  <w:style w:type="paragraph" w:styleId="Index3">
    <w:name w:val="index 3"/>
    <w:basedOn w:val="Standard"/>
    <w:next w:val="Standard"/>
    <w:autoRedefine/>
    <w:semiHidden/>
    <w:pPr>
      <w:ind w:left="600" w:hanging="200"/>
    </w:pPr>
  </w:style>
  <w:style w:type="paragraph" w:styleId="Index4">
    <w:name w:val="index 4"/>
    <w:basedOn w:val="Standard"/>
    <w:next w:val="Standard"/>
    <w:autoRedefine/>
    <w:semiHidden/>
    <w:pPr>
      <w:ind w:left="800" w:hanging="200"/>
    </w:pPr>
  </w:style>
  <w:style w:type="paragraph" w:styleId="Index5">
    <w:name w:val="index 5"/>
    <w:basedOn w:val="Standard"/>
    <w:next w:val="Standard"/>
    <w:autoRedefine/>
    <w:semiHidden/>
    <w:pPr>
      <w:ind w:left="1000" w:hanging="200"/>
    </w:pPr>
  </w:style>
  <w:style w:type="paragraph" w:styleId="Index6">
    <w:name w:val="index 6"/>
    <w:basedOn w:val="Standard"/>
    <w:next w:val="Standard"/>
    <w:autoRedefine/>
    <w:semiHidden/>
    <w:pPr>
      <w:ind w:left="1200" w:hanging="200"/>
    </w:pPr>
  </w:style>
  <w:style w:type="paragraph" w:styleId="Index7">
    <w:name w:val="index 7"/>
    <w:basedOn w:val="Standard"/>
    <w:next w:val="Standard"/>
    <w:autoRedefine/>
    <w:semiHidden/>
    <w:pPr>
      <w:ind w:left="1400" w:hanging="200"/>
    </w:pPr>
  </w:style>
  <w:style w:type="paragraph" w:styleId="Index8">
    <w:name w:val="index 8"/>
    <w:basedOn w:val="Standard"/>
    <w:next w:val="Standard"/>
    <w:autoRedefine/>
    <w:semiHidden/>
    <w:pPr>
      <w:ind w:left="1600" w:hanging="200"/>
    </w:pPr>
  </w:style>
  <w:style w:type="paragraph" w:styleId="Index9">
    <w:name w:val="index 9"/>
    <w:basedOn w:val="Standard"/>
    <w:next w:val="Standard"/>
    <w:autoRedefine/>
    <w:semiHidden/>
    <w:pPr>
      <w:ind w:left="1800" w:hanging="200"/>
    </w:pPr>
  </w:style>
  <w:style w:type="paragraph" w:styleId="Indexberschrift">
    <w:name w:val="index heading"/>
    <w:basedOn w:val="Standard"/>
    <w:next w:val="Index1"/>
    <w:semiHidden/>
  </w:style>
  <w:style w:type="paragraph" w:styleId="Kommentartext">
    <w:name w:val="annotation text"/>
    <w:basedOn w:val="Standard"/>
    <w:semiHidden/>
  </w:style>
  <w:style w:type="character" w:styleId="Kommentarzeichen">
    <w:name w:val="annotation reference"/>
    <w:semiHidden/>
    <w:rPr>
      <w:rFonts w:ascii="MetaPlusLF" w:hAnsi="MetaPlusLF"/>
      <w:sz w:val="16"/>
    </w:rPr>
  </w:style>
  <w:style w:type="character" w:styleId="Seitenzahl">
    <w:name w:val="page number"/>
    <w:rPr>
      <w:rFonts w:ascii="MetaPlusLF" w:hAnsi="MetaPlusLF"/>
      <w:sz w:val="20"/>
    </w:rPr>
  </w:style>
  <w:style w:type="paragraph" w:customStyle="1" w:styleId="Standardfett">
    <w:name w:val="Standard fett"/>
    <w:basedOn w:val="Standard"/>
    <w:rPr>
      <w:b/>
    </w:rPr>
  </w:style>
  <w:style w:type="paragraph" w:styleId="Verzeichnis2">
    <w:name w:val="toc 2"/>
    <w:basedOn w:val="Standard"/>
    <w:next w:val="Standard"/>
    <w:autoRedefine/>
    <w:semiHidden/>
    <w:pPr>
      <w:ind w:left="200"/>
    </w:pPr>
  </w:style>
  <w:style w:type="paragraph" w:styleId="Verzeichnis3">
    <w:name w:val="toc 3"/>
    <w:basedOn w:val="Standard"/>
    <w:next w:val="Standard"/>
    <w:autoRedefine/>
    <w:semiHidden/>
    <w:pPr>
      <w:ind w:left="400"/>
    </w:pPr>
  </w:style>
  <w:style w:type="paragraph" w:styleId="Verzeichnis5">
    <w:name w:val="toc 5"/>
    <w:basedOn w:val="Standard"/>
    <w:next w:val="Standard"/>
    <w:autoRedefine/>
    <w:semiHidden/>
    <w:pPr>
      <w:ind w:left="800"/>
    </w:pPr>
  </w:style>
  <w:style w:type="paragraph" w:styleId="Verzeichnis6">
    <w:name w:val="toc 6"/>
    <w:basedOn w:val="Standard"/>
    <w:next w:val="Standard"/>
    <w:autoRedefine/>
    <w:semiHidden/>
    <w:pPr>
      <w:ind w:left="1000"/>
    </w:pPr>
  </w:style>
  <w:style w:type="paragraph" w:styleId="Verzeichnis7">
    <w:name w:val="toc 7"/>
    <w:basedOn w:val="Standard"/>
    <w:next w:val="Standard"/>
    <w:autoRedefine/>
    <w:semiHidden/>
    <w:pPr>
      <w:ind w:left="1200"/>
    </w:pPr>
  </w:style>
  <w:style w:type="paragraph" w:styleId="Verzeichnis8">
    <w:name w:val="toc 8"/>
    <w:basedOn w:val="Standard"/>
    <w:next w:val="Standard"/>
    <w:autoRedefine/>
    <w:semiHidden/>
    <w:pPr>
      <w:ind w:left="1400"/>
    </w:pPr>
  </w:style>
  <w:style w:type="paragraph" w:styleId="Verzeichnis9">
    <w:name w:val="toc 9"/>
    <w:basedOn w:val="Standard"/>
    <w:next w:val="Standard"/>
    <w:autoRedefine/>
    <w:semiHidden/>
    <w:pPr>
      <w:ind w:left="1600"/>
    </w:pPr>
  </w:style>
  <w:style w:type="paragraph" w:styleId="Sprechblasentext">
    <w:name w:val="Balloon Text"/>
    <w:basedOn w:val="Standard"/>
    <w:semiHidden/>
    <w:rsid w:val="00B0361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E56CA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E56CA5"/>
    <w:rPr>
      <w:rFonts w:ascii="MetaPlusLF" w:hAnsi="MetaPlusL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0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e\OneDrive%20-%20Festo\Store\KV\Kreisschau%2023\Vordrucke\Meldebogen23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Meldebogen23</Template>
  <TotalTime>0</TotalTime>
  <Pages>1</Pages>
  <Words>253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Meldebogen</vt:lpstr>
    </vt:vector>
  </TitlesOfParts>
  <Company>Festo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Meldebogen</dc:title>
  <dc:subject/>
  <dc:creator>Martin Reichle</dc:creator>
  <cp:keywords/>
  <cp:lastModifiedBy>Martin Reichle</cp:lastModifiedBy>
  <cp:revision>2</cp:revision>
  <cp:lastPrinted>2019-11-06T09:08:00Z</cp:lastPrinted>
  <dcterms:created xsi:type="dcterms:W3CDTF">2026-09-20T11:37:00Z</dcterms:created>
  <dcterms:modified xsi:type="dcterms:W3CDTF">2026-09-20T11:37:00Z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c86c25f-31f1-46f7-b4f9-3c53b1ed0b07_Enabled">
    <vt:lpwstr>true</vt:lpwstr>
  </property>
  <property fmtid="{D5CDD505-2E9C-101B-9397-08002B2CF9AE}" pid="3" name="MSIP_Label_9c86c25f-31f1-46f7-b4f9-3c53b1ed0b07_SetDate">
    <vt:lpwstr>2023-09-19T12:03:48Z</vt:lpwstr>
  </property>
  <property fmtid="{D5CDD505-2E9C-101B-9397-08002B2CF9AE}" pid="4" name="MSIP_Label_9c86c25f-31f1-46f7-b4f9-3c53b1ed0b07_Method">
    <vt:lpwstr>Standard</vt:lpwstr>
  </property>
  <property fmtid="{D5CDD505-2E9C-101B-9397-08002B2CF9AE}" pid="5" name="MSIP_Label_9c86c25f-31f1-46f7-b4f9-3c53b1ed0b07_Name">
    <vt:lpwstr>Internal</vt:lpwstr>
  </property>
  <property fmtid="{D5CDD505-2E9C-101B-9397-08002B2CF9AE}" pid="6" name="MSIP_Label_9c86c25f-31f1-46f7-b4f9-3c53b1ed0b07_SiteId">
    <vt:lpwstr>a1ae89fb-21b9-40bf-9d82-a10ae85a2407</vt:lpwstr>
  </property>
  <property fmtid="{D5CDD505-2E9C-101B-9397-08002B2CF9AE}" pid="7" name="MSIP_Label_9c86c25f-31f1-46f7-b4f9-3c53b1ed0b07_ActionId">
    <vt:lpwstr>628c4ca1-d924-4a32-bc57-f40b81a06d2d</vt:lpwstr>
  </property>
  <property fmtid="{D5CDD505-2E9C-101B-9397-08002B2CF9AE}" pid="8" name="MSIP_Label_9c86c25f-31f1-46f7-b4f9-3c53b1ed0b07_ContentBits">
    <vt:lpwstr>0</vt:lpwstr>
  </property>
</Properties>
</file>